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7C7A4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0802931B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65D232F2" w14:textId="30EC0A7B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Start w:id="3" w:name="_Hlk233621309"/>
      <w:bookmarkStart w:id="4" w:name="_Hlk233621436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>Karviná</w:t>
      </w:r>
      <w:r w:rsidR="00EA7F80">
        <w:rPr>
          <w:rFonts w:ascii="Arial" w:hAnsi="Arial" w:cs="Arial"/>
          <w:b/>
          <w:bCs/>
          <w:noProof/>
          <w:color w:val="000000"/>
        </w:rPr>
        <w:t xml:space="preserve"> </w:t>
      </w:r>
      <w:r w:rsidR="00870117">
        <w:rPr>
          <w:rFonts w:ascii="Arial" w:hAnsi="Arial" w:cs="Arial"/>
          <w:b/>
          <w:bCs/>
          <w:noProof/>
          <w:color w:val="000000"/>
        </w:rPr>
        <w:t xml:space="preserve">29. června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4BF95A56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0C01DF2E" w14:textId="77777777" w:rsidR="00683B60" w:rsidRDefault="00683B60" w:rsidP="00683B60">
      <w:pPr>
        <w:rPr>
          <w:rFonts w:ascii="Arial" w:hAnsi="Arial" w:cs="Arial"/>
          <w:b/>
          <w:noProof/>
          <w:color w:val="000000"/>
        </w:rPr>
      </w:pPr>
      <w:bookmarkStart w:id="5" w:name="_Hlk233110390"/>
      <w:r w:rsidRPr="00683B60">
        <w:rPr>
          <w:rFonts w:ascii="Arial" w:hAnsi="Arial" w:cs="Arial"/>
          <w:b/>
          <w:noProof/>
          <w:color w:val="000000"/>
        </w:rPr>
        <w:t>Nevhodné parkování u Karvinského moře může ohrozit záchranu lidských životů</w:t>
      </w:r>
    </w:p>
    <w:p w14:paraId="0AD00824" w14:textId="77777777" w:rsidR="00683B60" w:rsidRPr="00683B60" w:rsidRDefault="00683B60" w:rsidP="00683B60">
      <w:pPr>
        <w:rPr>
          <w:rFonts w:ascii="Arial" w:hAnsi="Arial" w:cs="Arial"/>
          <w:b/>
          <w:noProof/>
          <w:color w:val="000000"/>
        </w:rPr>
      </w:pPr>
    </w:p>
    <w:p w14:paraId="3EDBA17B" w14:textId="2623BA76" w:rsidR="00683B60" w:rsidRDefault="00683B60" w:rsidP="00683B60">
      <w:pPr>
        <w:rPr>
          <w:rFonts w:ascii="Arial" w:hAnsi="Arial" w:cs="Arial"/>
          <w:bCs/>
          <w:noProof/>
          <w:color w:val="000000"/>
        </w:rPr>
      </w:pPr>
      <w:r w:rsidRPr="00683B60">
        <w:rPr>
          <w:rFonts w:ascii="Arial" w:hAnsi="Arial" w:cs="Arial"/>
          <w:bCs/>
          <w:noProof/>
          <w:color w:val="000000"/>
        </w:rPr>
        <w:t xml:space="preserve">Slunečné počasí a letní teploty lákají k Karvinskému moři stále více návštěvníků. S rostoucí oblibou této lokality však narůstají také problémy s parkováním. Řada řidičů totiž nerespektuje dopravní značení a odstavuje svá vozidla podél ulice </w:t>
      </w:r>
      <w:r w:rsidR="00531851">
        <w:rPr>
          <w:rFonts w:ascii="Arial" w:hAnsi="Arial" w:cs="Arial"/>
          <w:bCs/>
          <w:noProof/>
          <w:color w:val="000000"/>
        </w:rPr>
        <w:t xml:space="preserve">Stonavská </w:t>
      </w:r>
      <w:r w:rsidR="00096C51">
        <w:rPr>
          <w:rFonts w:ascii="Arial" w:hAnsi="Arial" w:cs="Arial"/>
          <w:bCs/>
          <w:noProof/>
          <w:color w:val="000000"/>
        </w:rPr>
        <w:t xml:space="preserve">v blízkosti obchvatu a </w:t>
      </w:r>
      <w:r w:rsidRPr="00683B60">
        <w:rPr>
          <w:rFonts w:ascii="Arial" w:hAnsi="Arial" w:cs="Arial"/>
          <w:bCs/>
          <w:noProof/>
          <w:color w:val="000000"/>
        </w:rPr>
        <w:t>v místech, kde je parkování zakázáno.</w:t>
      </w:r>
    </w:p>
    <w:p w14:paraId="2BC81628" w14:textId="77777777" w:rsidR="00683B60" w:rsidRPr="00683B60" w:rsidRDefault="00683B60" w:rsidP="00683B60">
      <w:pPr>
        <w:rPr>
          <w:rFonts w:ascii="Arial" w:hAnsi="Arial" w:cs="Arial"/>
          <w:bCs/>
          <w:noProof/>
          <w:color w:val="000000"/>
        </w:rPr>
      </w:pPr>
    </w:p>
    <w:p w14:paraId="0146FBA9" w14:textId="77777777" w:rsidR="00F335C5" w:rsidRPr="00F335C5" w:rsidRDefault="005C1EA5" w:rsidP="00F335C5">
      <w:pPr>
        <w:rPr>
          <w:rFonts w:ascii="Arial" w:hAnsi="Arial" w:cs="Arial"/>
          <w:bCs/>
          <w:noProof/>
          <w:color w:val="000000"/>
        </w:rPr>
      </w:pPr>
      <w:r w:rsidRPr="008C59D1">
        <w:rPr>
          <w:rFonts w:ascii="Arial" w:hAnsi="Arial" w:cs="Arial"/>
          <w:bCs/>
          <w:i/>
          <w:iCs/>
          <w:noProof/>
          <w:color w:val="000000"/>
        </w:rPr>
        <w:t>„</w:t>
      </w:r>
      <w:r w:rsidR="00683B60" w:rsidRPr="008C59D1">
        <w:rPr>
          <w:rFonts w:ascii="Arial" w:hAnsi="Arial" w:cs="Arial"/>
          <w:bCs/>
          <w:i/>
          <w:iCs/>
          <w:noProof/>
          <w:color w:val="000000"/>
        </w:rPr>
        <w:t xml:space="preserve">Během horkých víkendů </w:t>
      </w:r>
      <w:r w:rsidR="008C59D1">
        <w:rPr>
          <w:rFonts w:ascii="Arial" w:hAnsi="Arial" w:cs="Arial"/>
          <w:bCs/>
          <w:i/>
          <w:iCs/>
          <w:noProof/>
          <w:color w:val="000000"/>
        </w:rPr>
        <w:t>parkují v této oblasti desítky řidičů.</w:t>
      </w:r>
      <w:r w:rsidR="00683B60" w:rsidRPr="008C59D1">
        <w:rPr>
          <w:rFonts w:ascii="Arial" w:hAnsi="Arial" w:cs="Arial"/>
          <w:bCs/>
          <w:i/>
          <w:iCs/>
          <w:noProof/>
          <w:color w:val="000000"/>
        </w:rPr>
        <w:t xml:space="preserve"> Některá </w:t>
      </w:r>
      <w:r w:rsidR="008C59D1">
        <w:rPr>
          <w:rFonts w:ascii="Arial" w:hAnsi="Arial" w:cs="Arial"/>
          <w:bCs/>
          <w:i/>
          <w:iCs/>
          <w:noProof/>
          <w:color w:val="000000"/>
        </w:rPr>
        <w:t>auta ale stojí</w:t>
      </w:r>
      <w:r w:rsidR="00683B60" w:rsidRPr="008C59D1">
        <w:rPr>
          <w:rFonts w:ascii="Arial" w:hAnsi="Arial" w:cs="Arial"/>
          <w:bCs/>
          <w:i/>
          <w:iCs/>
          <w:noProof/>
          <w:color w:val="000000"/>
        </w:rPr>
        <w:t xml:space="preserve"> způsobem, který výrazně komplik</w:t>
      </w:r>
      <w:r w:rsidR="008C59D1">
        <w:rPr>
          <w:rFonts w:ascii="Arial" w:hAnsi="Arial" w:cs="Arial"/>
          <w:bCs/>
          <w:i/>
          <w:iCs/>
          <w:noProof/>
          <w:color w:val="000000"/>
        </w:rPr>
        <w:t>uje</w:t>
      </w:r>
      <w:r w:rsidR="00683B60" w:rsidRPr="008C59D1">
        <w:rPr>
          <w:rFonts w:ascii="Arial" w:hAnsi="Arial" w:cs="Arial"/>
          <w:bCs/>
          <w:i/>
          <w:iCs/>
          <w:noProof/>
          <w:color w:val="000000"/>
        </w:rPr>
        <w:t xml:space="preserve"> průjezd komunikací</w:t>
      </w:r>
      <w:r w:rsidR="008C59D1">
        <w:rPr>
          <w:rFonts w:ascii="Arial" w:hAnsi="Arial" w:cs="Arial"/>
          <w:bCs/>
          <w:i/>
          <w:iCs/>
          <w:noProof/>
          <w:color w:val="000000"/>
        </w:rPr>
        <w:t>,</w:t>
      </w:r>
      <w:r w:rsidRPr="008C59D1">
        <w:rPr>
          <w:rFonts w:ascii="Arial" w:hAnsi="Arial" w:cs="Arial"/>
          <w:bCs/>
          <w:i/>
          <w:iCs/>
          <w:noProof/>
          <w:color w:val="000000"/>
        </w:rPr>
        <w:t>“</w:t>
      </w:r>
      <w:r>
        <w:rPr>
          <w:rFonts w:ascii="Arial" w:hAnsi="Arial" w:cs="Arial"/>
          <w:bCs/>
          <w:noProof/>
          <w:color w:val="000000"/>
        </w:rPr>
        <w:t xml:space="preserve"> popsal situaci </w:t>
      </w:r>
      <w:r w:rsidR="00F335C5" w:rsidRPr="00F335C5">
        <w:rPr>
          <w:rFonts w:ascii="Arial" w:hAnsi="Arial" w:cs="Arial"/>
          <w:bCs/>
          <w:noProof/>
          <w:color w:val="000000"/>
        </w:rPr>
        <w:t>ředitel Městské policie Karviná Petr Kijonka.</w:t>
      </w:r>
    </w:p>
    <w:p w14:paraId="1B312A8F" w14:textId="77777777" w:rsidR="00F335C5" w:rsidRPr="00F335C5" w:rsidRDefault="00F335C5" w:rsidP="00F335C5">
      <w:pPr>
        <w:rPr>
          <w:rFonts w:ascii="Arial" w:hAnsi="Arial" w:cs="Arial"/>
          <w:bCs/>
          <w:noProof/>
          <w:color w:val="000000"/>
        </w:rPr>
      </w:pPr>
    </w:p>
    <w:p w14:paraId="0ACEC740" w14:textId="731B778C" w:rsidR="00683B60" w:rsidRDefault="00683B60" w:rsidP="00683B60">
      <w:pPr>
        <w:rPr>
          <w:rFonts w:ascii="Arial" w:hAnsi="Arial" w:cs="Arial"/>
          <w:bCs/>
          <w:noProof/>
          <w:color w:val="000000"/>
        </w:rPr>
      </w:pPr>
      <w:r w:rsidRPr="00683B60">
        <w:rPr>
          <w:rFonts w:ascii="Arial" w:hAnsi="Arial" w:cs="Arial"/>
          <w:bCs/>
          <w:noProof/>
          <w:color w:val="000000"/>
        </w:rPr>
        <w:t>Právě podobné situace vyvolávají obavy z možných komplikací při zásahu záchranných složek.</w:t>
      </w:r>
    </w:p>
    <w:p w14:paraId="3BF6B33E" w14:textId="77777777" w:rsidR="00683B60" w:rsidRPr="00683B60" w:rsidRDefault="00683B60" w:rsidP="00683B60">
      <w:pPr>
        <w:rPr>
          <w:rFonts w:ascii="Arial" w:hAnsi="Arial" w:cs="Arial"/>
          <w:bCs/>
          <w:noProof/>
          <w:color w:val="000000"/>
        </w:rPr>
      </w:pPr>
    </w:p>
    <w:p w14:paraId="7C100638" w14:textId="33260F42" w:rsidR="00683B60" w:rsidRPr="00683B60" w:rsidRDefault="00683B60" w:rsidP="00683B60">
      <w:pPr>
        <w:rPr>
          <w:rFonts w:ascii="Arial" w:hAnsi="Arial" w:cs="Arial"/>
          <w:bCs/>
          <w:noProof/>
          <w:color w:val="000000"/>
        </w:rPr>
      </w:pPr>
      <w:r w:rsidRPr="00683B60">
        <w:rPr>
          <w:rFonts w:ascii="Arial" w:hAnsi="Arial" w:cs="Arial"/>
          <w:bCs/>
          <w:i/>
          <w:iCs/>
          <w:noProof/>
          <w:color w:val="000000"/>
        </w:rPr>
        <w:t xml:space="preserve">„Karvinské moře navštěvuje stále více lidí, což nás samozřejmě těší. Zároveň ale apelujeme na všechny návštěvníky, aby respektovali dopravní značení a parkovali pouze na místech, která jsou k tomu určena. Pokud je příjezdová komunikace zablokována nebo výrazně zúžena nevhodně zaparkovanými </w:t>
      </w:r>
      <w:r w:rsidR="00096C51">
        <w:rPr>
          <w:rFonts w:ascii="Arial" w:hAnsi="Arial" w:cs="Arial"/>
          <w:bCs/>
          <w:i/>
          <w:iCs/>
          <w:noProof/>
          <w:color w:val="000000"/>
        </w:rPr>
        <w:t>auty</w:t>
      </w:r>
      <w:r w:rsidRPr="00683B60">
        <w:rPr>
          <w:rFonts w:ascii="Arial" w:hAnsi="Arial" w:cs="Arial"/>
          <w:bCs/>
          <w:i/>
          <w:iCs/>
          <w:noProof/>
          <w:color w:val="000000"/>
        </w:rPr>
        <w:t>, může to v případě mimořádné události znamenat zdržení sanitky, hasičů nebo policie. A právě v takových situacích mohou rozhodovat minuty. Nikdo z nás nechce zažít okamžik, kdy se pomoc k člověku v nouzi nedostane včas jen proto, že někdo chtěl zaparkovat co nejblíže vodě,“</w:t>
      </w:r>
      <w:r w:rsidRPr="00683B60">
        <w:rPr>
          <w:rFonts w:ascii="Arial" w:hAnsi="Arial" w:cs="Arial"/>
          <w:bCs/>
          <w:noProof/>
          <w:color w:val="000000"/>
        </w:rPr>
        <w:t xml:space="preserve"> upozorňuje náměstek primátora Karviné Vladimír Kolek</w:t>
      </w:r>
      <w:r w:rsidR="00B16564">
        <w:rPr>
          <w:rFonts w:ascii="Arial" w:hAnsi="Arial" w:cs="Arial"/>
          <w:bCs/>
          <w:noProof/>
          <w:color w:val="000000"/>
        </w:rPr>
        <w:t xml:space="preserve"> (ANO)</w:t>
      </w:r>
      <w:r w:rsidRPr="00683B60">
        <w:rPr>
          <w:rFonts w:ascii="Arial" w:hAnsi="Arial" w:cs="Arial"/>
          <w:bCs/>
          <w:noProof/>
          <w:color w:val="000000"/>
        </w:rPr>
        <w:t>.</w:t>
      </w:r>
    </w:p>
    <w:p w14:paraId="520D5836" w14:textId="77777777" w:rsidR="00683B60" w:rsidRPr="00683B60" w:rsidRDefault="00683B60" w:rsidP="00683B60">
      <w:pPr>
        <w:rPr>
          <w:rFonts w:ascii="Arial" w:hAnsi="Arial" w:cs="Arial"/>
          <w:bCs/>
          <w:noProof/>
          <w:color w:val="000000"/>
        </w:rPr>
      </w:pPr>
    </w:p>
    <w:p w14:paraId="589DE6AD" w14:textId="4AE2DDA9" w:rsidR="001C6DC2" w:rsidRDefault="00683B60" w:rsidP="00F335C5">
      <w:pPr>
        <w:rPr>
          <w:rFonts w:ascii="Arial" w:hAnsi="Arial" w:cs="Arial"/>
          <w:bCs/>
          <w:i/>
          <w:iCs/>
          <w:noProof/>
          <w:color w:val="000000"/>
          <w:sz w:val="36"/>
          <w:szCs w:val="36"/>
        </w:rPr>
      </w:pPr>
      <w:r w:rsidRPr="00683B60">
        <w:rPr>
          <w:rFonts w:ascii="Arial" w:hAnsi="Arial" w:cs="Arial"/>
          <w:bCs/>
          <w:noProof/>
          <w:color w:val="000000"/>
        </w:rPr>
        <w:t>Situaci v lokalitě pravidelně monitorují strážníci městské policie. Podle jejich zkušeností však domluvy a upozornění často nepřinášejí požadovaný efekt.</w:t>
      </w:r>
    </w:p>
    <w:p w14:paraId="79AAFE24" w14:textId="77777777" w:rsidR="001C6DC2" w:rsidRDefault="001C6DC2" w:rsidP="00F335C5">
      <w:pPr>
        <w:rPr>
          <w:rFonts w:ascii="Arial" w:hAnsi="Arial" w:cs="Arial"/>
          <w:bCs/>
          <w:i/>
          <w:iCs/>
          <w:noProof/>
          <w:color w:val="000000"/>
          <w:sz w:val="36"/>
          <w:szCs w:val="36"/>
        </w:rPr>
      </w:pPr>
    </w:p>
    <w:p w14:paraId="6C4CF9A2" w14:textId="3CA74FBE" w:rsidR="00F335C5" w:rsidRPr="001C6DC2" w:rsidRDefault="00CF2067" w:rsidP="00F335C5">
      <w:pPr>
        <w:rPr>
          <w:rFonts w:ascii="Arial" w:hAnsi="Arial" w:cs="Arial"/>
          <w:bCs/>
          <w:noProof/>
          <w:color w:val="000000"/>
          <w:sz w:val="36"/>
          <w:szCs w:val="36"/>
        </w:rPr>
      </w:pPr>
      <w:r w:rsidRPr="00427046">
        <w:rPr>
          <w:rFonts w:ascii="Arial" w:hAnsi="Arial" w:cs="Arial"/>
          <w:bCs/>
          <w:i/>
          <w:iCs/>
          <w:noProof/>
          <w:color w:val="000000"/>
        </w:rPr>
        <w:t>„</w:t>
      </w:r>
      <w:r w:rsidR="00F335C5" w:rsidRPr="00427046">
        <w:rPr>
          <w:rFonts w:ascii="Arial" w:hAnsi="Arial" w:cs="Arial"/>
          <w:bCs/>
          <w:i/>
          <w:iCs/>
          <w:noProof/>
          <w:color w:val="000000"/>
        </w:rPr>
        <w:t>Dlouhodobě upozorňujeme řidiče na porušování pravidel a vysvětlujeme jim rizika, která tím vznikají. Bohužel se však stále setkáváme s případy, kdy jsou vozidla odstavena v místech, kde komplikují nebo omezují průjezd. V případě zásahu záchranných složek přitom může každá minuta rozhodovat. Proto budeme situaci nadále pravidelně kontrolovat a vůči řidičům, kteří nerespektují dopravní značení, postupovat důsledně. Naším cílem není udělovat pokuty, ale zajistit bezpečnost všech návštěvníků a zachovat volný průjezd</w:t>
      </w:r>
      <w:r w:rsidR="00F335C5" w:rsidRPr="001C6DC2">
        <w:rPr>
          <w:rFonts w:ascii="Arial" w:hAnsi="Arial" w:cs="Arial"/>
          <w:bCs/>
          <w:i/>
          <w:iCs/>
          <w:noProof/>
          <w:color w:val="000000"/>
          <w:sz w:val="36"/>
          <w:szCs w:val="36"/>
        </w:rPr>
        <w:t xml:space="preserve"> </w:t>
      </w:r>
      <w:r w:rsidR="00F335C5" w:rsidRPr="00427046">
        <w:rPr>
          <w:rFonts w:ascii="Arial" w:hAnsi="Arial" w:cs="Arial"/>
          <w:bCs/>
          <w:i/>
          <w:iCs/>
          <w:noProof/>
          <w:color w:val="000000"/>
        </w:rPr>
        <w:t xml:space="preserve">pro vozidla integrovaného záchranného systému,“ </w:t>
      </w:r>
      <w:r w:rsidR="00F335C5" w:rsidRPr="00427046">
        <w:rPr>
          <w:rFonts w:ascii="Arial" w:hAnsi="Arial" w:cs="Arial"/>
          <w:bCs/>
          <w:noProof/>
          <w:color w:val="000000"/>
        </w:rPr>
        <w:t>vysvětlil Kijonka.</w:t>
      </w:r>
    </w:p>
    <w:p w14:paraId="68A977C5" w14:textId="77777777" w:rsidR="00683B60" w:rsidRPr="001C6DC2" w:rsidRDefault="00683B60" w:rsidP="00683B60">
      <w:pPr>
        <w:rPr>
          <w:rFonts w:ascii="Arial" w:hAnsi="Arial" w:cs="Arial"/>
          <w:bCs/>
          <w:noProof/>
          <w:color w:val="000000"/>
          <w:sz w:val="36"/>
          <w:szCs w:val="36"/>
        </w:rPr>
      </w:pPr>
    </w:p>
    <w:p w14:paraId="56242460" w14:textId="5D69135D" w:rsidR="006A0481" w:rsidRDefault="00683B60" w:rsidP="006A0481">
      <w:pPr>
        <w:rPr>
          <w:rFonts w:ascii="Arial" w:hAnsi="Arial" w:cs="Arial"/>
          <w:bCs/>
          <w:noProof/>
          <w:color w:val="000000"/>
        </w:rPr>
      </w:pPr>
      <w:r w:rsidRPr="00683B60">
        <w:rPr>
          <w:rFonts w:ascii="Arial" w:hAnsi="Arial" w:cs="Arial"/>
          <w:bCs/>
          <w:noProof/>
          <w:color w:val="000000"/>
        </w:rPr>
        <w:t xml:space="preserve">Město zároveň pracuje na zlepšení situace. V blízkosti Karvinského moře již začala výstavba nových parkovacích ploch, které v budoucnu nabídnou návštěvníkům výrazně větší kapacitu. </w:t>
      </w:r>
      <w:r w:rsidR="006A0481">
        <w:rPr>
          <w:rFonts w:ascii="Arial" w:hAnsi="Arial" w:cs="Arial"/>
          <w:bCs/>
          <w:noProof/>
          <w:color w:val="000000"/>
        </w:rPr>
        <w:t xml:space="preserve">Prozatím mohou </w:t>
      </w:r>
      <w:r w:rsidR="006A0481" w:rsidRPr="00683B60">
        <w:rPr>
          <w:rFonts w:ascii="Arial" w:hAnsi="Arial" w:cs="Arial"/>
          <w:bCs/>
          <w:noProof/>
          <w:color w:val="000000"/>
        </w:rPr>
        <w:t>návštěvníci využít legální parkovací plochy v</w:t>
      </w:r>
      <w:r w:rsidR="006A0481">
        <w:rPr>
          <w:rFonts w:ascii="Arial" w:hAnsi="Arial" w:cs="Arial"/>
          <w:bCs/>
          <w:noProof/>
          <w:color w:val="000000"/>
        </w:rPr>
        <w:t> </w:t>
      </w:r>
      <w:r w:rsidR="006A0481" w:rsidRPr="00683B60">
        <w:rPr>
          <w:rFonts w:ascii="Arial" w:hAnsi="Arial" w:cs="Arial"/>
          <w:bCs/>
          <w:noProof/>
          <w:color w:val="000000"/>
        </w:rPr>
        <w:t>okolí</w:t>
      </w:r>
      <w:r w:rsidR="006A0481">
        <w:rPr>
          <w:rFonts w:ascii="Arial" w:hAnsi="Arial" w:cs="Arial"/>
          <w:bCs/>
          <w:noProof/>
          <w:color w:val="000000"/>
        </w:rPr>
        <w:t>.</w:t>
      </w:r>
      <w:r w:rsidR="006A0481" w:rsidRPr="00683B60">
        <w:rPr>
          <w:rFonts w:ascii="Arial" w:hAnsi="Arial" w:cs="Arial"/>
          <w:bCs/>
          <w:noProof/>
          <w:color w:val="000000"/>
        </w:rPr>
        <w:t xml:space="preserve"> </w:t>
      </w:r>
      <w:r w:rsidR="00C87453" w:rsidRPr="00C87453">
        <w:rPr>
          <w:rFonts w:ascii="Arial" w:hAnsi="Arial" w:cs="Arial"/>
          <w:bCs/>
          <w:noProof/>
          <w:color w:val="000000"/>
        </w:rPr>
        <w:t>K dispozici je například parkoviště u obchodního centra Tesco, odkud se ke Karvinskému moři návštěvníci pohodlně dostanou pěšky</w:t>
      </w:r>
      <w:r w:rsidR="00C87453">
        <w:rPr>
          <w:rFonts w:ascii="Arial" w:hAnsi="Arial" w:cs="Arial"/>
          <w:bCs/>
          <w:noProof/>
          <w:color w:val="000000"/>
        </w:rPr>
        <w:t>.</w:t>
      </w:r>
      <w:r w:rsidRPr="00683B60">
        <w:rPr>
          <w:rFonts w:ascii="Arial" w:hAnsi="Arial" w:cs="Arial"/>
          <w:bCs/>
          <w:noProof/>
          <w:color w:val="000000"/>
        </w:rPr>
        <w:t>Do té doby však město žádá všechny řidiče o trpělivost, respektování pravidel a ohleduplnost vůči ostatním návštěvníkům i složkám integrovaného záchranného systému.</w:t>
      </w:r>
      <w:r w:rsidR="006A0481" w:rsidRPr="006A0481">
        <w:rPr>
          <w:rFonts w:ascii="Arial" w:hAnsi="Arial" w:cs="Arial"/>
          <w:bCs/>
          <w:noProof/>
          <w:color w:val="000000"/>
        </w:rPr>
        <w:t xml:space="preserve"> </w:t>
      </w:r>
    </w:p>
    <w:p w14:paraId="2865EC1D" w14:textId="77777777" w:rsidR="00054431" w:rsidRDefault="00054431" w:rsidP="006A0481">
      <w:pPr>
        <w:rPr>
          <w:rFonts w:ascii="Arial" w:hAnsi="Arial" w:cs="Arial"/>
          <w:bCs/>
          <w:noProof/>
          <w:color w:val="000000"/>
        </w:rPr>
      </w:pPr>
    </w:p>
    <w:p w14:paraId="0305F83B" w14:textId="7A476BFB" w:rsidR="00054431" w:rsidRPr="00054431" w:rsidRDefault="00054431" w:rsidP="006A0481">
      <w:pPr>
        <w:rPr>
          <w:rFonts w:ascii="Arial" w:hAnsi="Arial" w:cs="Arial"/>
          <w:b/>
          <w:noProof/>
          <w:color w:val="000000"/>
        </w:rPr>
      </w:pPr>
      <w:r w:rsidRPr="00054431">
        <w:rPr>
          <w:rFonts w:ascii="Arial" w:hAnsi="Arial" w:cs="Arial"/>
          <w:b/>
          <w:noProof/>
          <w:color w:val="000000"/>
        </w:rPr>
        <w:lastRenderedPageBreak/>
        <w:t>Odkaz na fotogalerii:</w:t>
      </w:r>
    </w:p>
    <w:p w14:paraId="0F0748ED" w14:textId="055066A9" w:rsidR="00054431" w:rsidRDefault="00054431" w:rsidP="006A0481">
      <w:pPr>
        <w:rPr>
          <w:rFonts w:ascii="Arial" w:hAnsi="Arial" w:cs="Arial"/>
          <w:bCs/>
          <w:noProof/>
          <w:color w:val="000000"/>
        </w:rPr>
      </w:pPr>
      <w:r w:rsidRPr="00054431">
        <w:rPr>
          <w:rFonts w:ascii="Arial" w:hAnsi="Arial" w:cs="Arial"/>
          <w:bCs/>
          <w:noProof/>
          <w:color w:val="000000"/>
        </w:rPr>
        <w:t>https://foto.karvina.cz:5001/?launchApp=SYNO.Foto.AppInstance#/shared_space/folder/410?_k=hnl52s</w:t>
      </w:r>
    </w:p>
    <w:bookmarkEnd w:id="3"/>
    <w:bookmarkEnd w:id="5"/>
    <w:p w14:paraId="001B3D10" w14:textId="43946911" w:rsidR="00683B60" w:rsidRPr="00683B60" w:rsidRDefault="00683B60" w:rsidP="00683B60">
      <w:pPr>
        <w:rPr>
          <w:rFonts w:ascii="Arial" w:hAnsi="Arial" w:cs="Arial"/>
          <w:bCs/>
          <w:noProof/>
          <w:color w:val="000000"/>
        </w:rPr>
      </w:pPr>
    </w:p>
    <w:bookmarkEnd w:id="4"/>
    <w:p w14:paraId="717D8E0E" w14:textId="77777777" w:rsidR="00FF20A0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78BFAAF0" w14:textId="77777777" w:rsidR="00FF20A0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6C0DC321" w14:textId="77777777" w:rsidR="00FF20A0" w:rsidRPr="006B1588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6703B243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13DA9620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43BDFEAD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6ADFFD66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2E0927FE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30501184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0ABCD16B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08BAAEE5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7CD4436E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557D6C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762BD4A9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A8A416C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74FC809B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5DEB93D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C75279D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EE196" w14:textId="77777777" w:rsidR="00765741" w:rsidRDefault="00765741">
      <w:r>
        <w:separator/>
      </w:r>
    </w:p>
  </w:endnote>
  <w:endnote w:type="continuationSeparator" w:id="0">
    <w:p w14:paraId="746C4447" w14:textId="77777777" w:rsidR="00765741" w:rsidRDefault="00765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24F32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02EF6" w14:textId="77777777" w:rsidR="00960B6D" w:rsidRDefault="00000000">
    <w:pPr>
      <w:pStyle w:val="Zpat"/>
    </w:pPr>
    <w:r>
      <w:rPr>
        <w:noProof/>
      </w:rPr>
      <w:pict w14:anchorId="7F1844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61047124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02755091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 xml:space="preserve">oficiální stránka </w:t>
    </w:r>
    <w:proofErr w:type="gramStart"/>
    <w:r w:rsidR="00960B6D" w:rsidRPr="00960B6D">
      <w:rPr>
        <w:lang w:val="cs-CZ"/>
      </w:rPr>
      <w:t>města</w:t>
    </w:r>
    <w:r w:rsidR="00960B6D">
      <w:t xml:space="preserve">  </w:t>
    </w:r>
    <w:r w:rsidR="00960B6D">
      <w:tab/>
    </w:r>
    <w:proofErr w:type="gramEnd"/>
    <w:r w:rsidR="00960B6D"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3873D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CEDEB" w14:textId="77777777" w:rsidR="00765741" w:rsidRDefault="00765741">
      <w:r>
        <w:separator/>
      </w:r>
    </w:p>
  </w:footnote>
  <w:footnote w:type="continuationSeparator" w:id="0">
    <w:p w14:paraId="2CAE2F5F" w14:textId="77777777" w:rsidR="00765741" w:rsidRDefault="007657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3474E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DDCE6" w14:textId="77777777" w:rsidR="003614B4" w:rsidRDefault="003614B4">
    <w:pPr>
      <w:pStyle w:val="Zhlav"/>
    </w:pPr>
    <w:r>
      <w:tab/>
    </w:r>
    <w:r>
      <w:tab/>
    </w:r>
    <w:r w:rsidR="00000000">
      <w:pict w14:anchorId="0EF8EFE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C451C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83B60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3FF3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4431"/>
    <w:rsid w:val="00056043"/>
    <w:rsid w:val="00061119"/>
    <w:rsid w:val="00063DCE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6C51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409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27AE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6DC2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51A6"/>
    <w:rsid w:val="00307FBD"/>
    <w:rsid w:val="003112CE"/>
    <w:rsid w:val="00314551"/>
    <w:rsid w:val="00315155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768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378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046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4A6F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44F4"/>
    <w:rsid w:val="00515C00"/>
    <w:rsid w:val="00516F64"/>
    <w:rsid w:val="00520B6F"/>
    <w:rsid w:val="00530A8E"/>
    <w:rsid w:val="00530CB1"/>
    <w:rsid w:val="0053185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526"/>
    <w:rsid w:val="00555B8F"/>
    <w:rsid w:val="005563E3"/>
    <w:rsid w:val="0055791A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1EA5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3CBA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0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0481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4A9B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4820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5741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7C1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117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59D1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2CF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07CC2"/>
    <w:rsid w:val="00B11B27"/>
    <w:rsid w:val="00B12A50"/>
    <w:rsid w:val="00B13EC3"/>
    <w:rsid w:val="00B159C4"/>
    <w:rsid w:val="00B1656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6A77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453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067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A7F80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6D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5C5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5C4C9C"/>
  <w15:chartTrackingRefBased/>
  <w15:docId w15:val="{857748D1-A5DA-4078-ADB6-B3D8D3347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84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1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9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2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4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8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5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0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2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9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3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83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6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1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9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8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3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02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9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8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1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4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4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8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8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93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2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180</TotalTime>
  <Pages>2</Pages>
  <Words>497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3424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15</cp:revision>
  <cp:lastPrinted>2025-01-29T10:55:00Z</cp:lastPrinted>
  <dcterms:created xsi:type="dcterms:W3CDTF">2026-06-22T11:39:00Z</dcterms:created>
  <dcterms:modified xsi:type="dcterms:W3CDTF">2026-06-29T10:04:00Z</dcterms:modified>
</cp:coreProperties>
</file>