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C53D0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20E81387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356F210C" w14:textId="52806A5A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AE71A2">
        <w:rPr>
          <w:rFonts w:ascii="Arial" w:hAnsi="Arial" w:cs="Arial"/>
          <w:b/>
          <w:bCs/>
          <w:noProof/>
          <w:color w:val="000000"/>
        </w:rPr>
        <w:t xml:space="preserve">3. srpna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4376F5B6" w14:textId="77777777" w:rsidR="007D7F8A" w:rsidRPr="007D7F8A" w:rsidRDefault="007D7F8A" w:rsidP="007D7F8A">
      <w:pPr>
        <w:rPr>
          <w:rFonts w:ascii="Arial" w:hAnsi="Arial" w:cs="Arial"/>
          <w:b/>
          <w:bCs/>
          <w:noProof/>
          <w:color w:val="000000"/>
        </w:rPr>
      </w:pPr>
    </w:p>
    <w:p w14:paraId="45BD2EAB" w14:textId="3A935E26" w:rsidR="007D7F8A" w:rsidRPr="007D7F8A" w:rsidRDefault="007D7F8A" w:rsidP="007D7F8A">
      <w:pPr>
        <w:rPr>
          <w:rFonts w:ascii="Arial" w:hAnsi="Arial" w:cs="Arial"/>
          <w:b/>
          <w:bCs/>
          <w:noProof/>
          <w:color w:val="000000"/>
        </w:rPr>
      </w:pPr>
      <w:r w:rsidRPr="007D7F8A">
        <w:rPr>
          <w:rFonts w:ascii="Arial" w:hAnsi="Arial" w:cs="Arial"/>
          <w:b/>
          <w:bCs/>
          <w:noProof/>
          <w:color w:val="000000"/>
        </w:rPr>
        <w:t>Odlehčovací služba dává pečujícím</w:t>
      </w:r>
      <w:r w:rsidR="00A35193">
        <w:rPr>
          <w:rFonts w:ascii="Arial" w:hAnsi="Arial" w:cs="Arial"/>
          <w:b/>
          <w:bCs/>
          <w:noProof/>
          <w:color w:val="000000"/>
        </w:rPr>
        <w:t xml:space="preserve"> v Karviné</w:t>
      </w:r>
      <w:r w:rsidRPr="007D7F8A">
        <w:rPr>
          <w:rFonts w:ascii="Arial" w:hAnsi="Arial" w:cs="Arial"/>
          <w:b/>
          <w:bCs/>
          <w:noProof/>
          <w:color w:val="000000"/>
        </w:rPr>
        <w:t xml:space="preserve"> čas nabrat nové síly</w:t>
      </w:r>
    </w:p>
    <w:p w14:paraId="05B43103" w14:textId="77777777" w:rsidR="007D7F8A" w:rsidRPr="007D7F8A" w:rsidRDefault="007D7F8A" w:rsidP="007D7F8A">
      <w:pPr>
        <w:rPr>
          <w:rFonts w:ascii="Arial" w:hAnsi="Arial" w:cs="Arial"/>
          <w:b/>
          <w:bCs/>
          <w:noProof/>
          <w:color w:val="000000"/>
        </w:rPr>
      </w:pPr>
    </w:p>
    <w:p w14:paraId="1E8E7A39" w14:textId="77777777" w:rsidR="00DA7463" w:rsidRDefault="00DA7463" w:rsidP="00DA7463">
      <w:pPr>
        <w:rPr>
          <w:rFonts w:ascii="Arial" w:hAnsi="Arial" w:cs="Arial"/>
          <w:bCs/>
          <w:noProof/>
          <w:color w:val="000000"/>
        </w:rPr>
      </w:pPr>
      <w:bookmarkStart w:id="3" w:name="_Hlk236384199"/>
      <w:r w:rsidRPr="00DA7463">
        <w:rPr>
          <w:rFonts w:ascii="Arial" w:hAnsi="Arial" w:cs="Arial"/>
          <w:bCs/>
          <w:noProof/>
          <w:color w:val="000000"/>
        </w:rPr>
        <w:t>V Karviné je o odlehčovací službu Sociálních služeb Karviná velký zájem. Pomáhá rodinám a blízkým, kteří dlouhodobě pečují o svého rodiče, partnera nebo jiného člena rodiny z důvodu věku, zdravotního postižení či nepříznivého zdravotního stavu. Na určitou dobu mohou péči svěřit odbornému personálu a získat tak prostor pro odpočinek, vyřízení nezbytných záležitostí nebo načerpání nových sil.</w:t>
      </w:r>
    </w:p>
    <w:p w14:paraId="046ED09A" w14:textId="77777777" w:rsidR="00DA7463" w:rsidRPr="00DA7463" w:rsidRDefault="00DA7463" w:rsidP="00DA7463">
      <w:pPr>
        <w:rPr>
          <w:rFonts w:ascii="Arial" w:hAnsi="Arial" w:cs="Arial"/>
          <w:bCs/>
          <w:noProof/>
          <w:color w:val="000000"/>
        </w:rPr>
      </w:pPr>
    </w:p>
    <w:p w14:paraId="5AF3A683" w14:textId="77777777" w:rsidR="00DA7463" w:rsidRDefault="00DA7463" w:rsidP="00DA7463">
      <w:pPr>
        <w:rPr>
          <w:rFonts w:ascii="Arial" w:hAnsi="Arial" w:cs="Arial"/>
          <w:bCs/>
          <w:noProof/>
          <w:color w:val="000000"/>
        </w:rPr>
      </w:pPr>
      <w:r w:rsidRPr="00DA7463">
        <w:rPr>
          <w:rFonts w:ascii="Arial" w:hAnsi="Arial" w:cs="Arial"/>
          <w:bCs/>
          <w:i/>
          <w:iCs/>
          <w:noProof/>
          <w:color w:val="000000"/>
        </w:rPr>
        <w:t>„Dlouhodobá péče o blízkého člověka může být fyzicky i psychicky velmi náročná. Pečující často zároveň chodí do práce, starají se o domácnost a řeší řadu dalších povinností. Odlehčovací služba jim proto nabízí možnost na určitou dobu péči předat do rukou odborného personálu, odpočinout si, vyřídit potřebné záležitosti nebo jednoduše načerpat nové síly,“</w:t>
      </w:r>
      <w:r w:rsidRPr="00DA7463">
        <w:rPr>
          <w:rFonts w:ascii="Arial" w:hAnsi="Arial" w:cs="Arial"/>
          <w:bCs/>
          <w:noProof/>
          <w:color w:val="000000"/>
        </w:rPr>
        <w:t xml:space="preserve"> vysvětlila ředitelka Sociálních služeb Karviná Andrea Látka Hoschnová.</w:t>
      </w:r>
    </w:p>
    <w:p w14:paraId="3F579181" w14:textId="77777777" w:rsidR="00DA7463" w:rsidRPr="00DA7463" w:rsidRDefault="00DA7463" w:rsidP="00DA7463">
      <w:pPr>
        <w:rPr>
          <w:rFonts w:ascii="Arial" w:hAnsi="Arial" w:cs="Arial"/>
          <w:bCs/>
          <w:noProof/>
          <w:color w:val="000000"/>
        </w:rPr>
      </w:pPr>
    </w:p>
    <w:p w14:paraId="5047C635" w14:textId="77777777" w:rsidR="00DA7463" w:rsidRDefault="00DA7463" w:rsidP="00DA7463">
      <w:pPr>
        <w:rPr>
          <w:rFonts w:ascii="Arial" w:hAnsi="Arial" w:cs="Arial"/>
          <w:bCs/>
          <w:noProof/>
          <w:color w:val="000000"/>
        </w:rPr>
      </w:pPr>
      <w:r w:rsidRPr="00DA7463">
        <w:rPr>
          <w:rFonts w:ascii="Arial" w:hAnsi="Arial" w:cs="Arial"/>
          <w:bCs/>
          <w:noProof/>
          <w:color w:val="000000"/>
        </w:rPr>
        <w:t>Uživatelé odlehčovací služby mají zajištěnou pomoc při běžných denních činnostech, osobní hygieně, stravování i smysluplném trávení volného času. Důraz je kladen na zachování důstojnosti, respektování individuálních potřeb a vytvoření příjemného prostředí, ve kterém se uživatelé cítí bezpečně. Po dobu využívání služby tak mají jejich blízcí jistotu, že je o ně postaráno s respektem, odborností a individuálním přístupem.</w:t>
      </w:r>
    </w:p>
    <w:p w14:paraId="4D0FFED9" w14:textId="77777777" w:rsidR="00DA7463" w:rsidRPr="00DA7463" w:rsidRDefault="00DA7463" w:rsidP="00DA7463">
      <w:pPr>
        <w:rPr>
          <w:rFonts w:ascii="Arial" w:hAnsi="Arial" w:cs="Arial"/>
          <w:bCs/>
          <w:noProof/>
          <w:color w:val="000000"/>
        </w:rPr>
      </w:pPr>
    </w:p>
    <w:p w14:paraId="6C8BB831" w14:textId="77777777" w:rsidR="00DA7463" w:rsidRDefault="00DA7463" w:rsidP="00DA7463">
      <w:pPr>
        <w:rPr>
          <w:rFonts w:ascii="Arial" w:hAnsi="Arial" w:cs="Arial"/>
          <w:bCs/>
          <w:noProof/>
          <w:color w:val="000000"/>
        </w:rPr>
      </w:pPr>
      <w:r w:rsidRPr="00DA7463">
        <w:rPr>
          <w:rFonts w:ascii="Arial" w:hAnsi="Arial" w:cs="Arial"/>
          <w:bCs/>
          <w:i/>
          <w:iCs/>
          <w:noProof/>
          <w:color w:val="000000"/>
        </w:rPr>
        <w:t>„Nejčastěji se na nás obracejí rodiny, které potřebují zajistit péči o svého blízkého na několik dní nebo týdnů, například během dovolené, vlastní hospitalizace nebo v době, kdy si potřebují odpočinout a načerpat nové síly. Mnoho lidí má pocit, že musejí všechno zvládnout sami. Požádat o pomoc přitom není projevem slabosti, ale zodpovědného přístupu. K dispozici máme zatím čtyři jednolůžkové pokoje, takže každému uživateli můžeme poskytovat individuální péči podle jeho potřeb,“</w:t>
      </w:r>
      <w:r w:rsidRPr="00DA7463">
        <w:rPr>
          <w:rFonts w:ascii="Arial" w:hAnsi="Arial" w:cs="Arial"/>
          <w:bCs/>
          <w:noProof/>
          <w:color w:val="000000"/>
        </w:rPr>
        <w:t xml:space="preserve"> uvedla vedoucí střediska Denisa Chalupová.</w:t>
      </w:r>
    </w:p>
    <w:p w14:paraId="08738E9E" w14:textId="77777777" w:rsidR="00DA7463" w:rsidRPr="00DA7463" w:rsidRDefault="00DA7463" w:rsidP="00DA7463">
      <w:pPr>
        <w:rPr>
          <w:rFonts w:ascii="Arial" w:hAnsi="Arial" w:cs="Arial"/>
          <w:bCs/>
          <w:noProof/>
          <w:color w:val="000000"/>
        </w:rPr>
      </w:pPr>
    </w:p>
    <w:p w14:paraId="472620F1" w14:textId="77777777" w:rsidR="00DA7463" w:rsidRDefault="00DA7463" w:rsidP="00DA7463">
      <w:pPr>
        <w:rPr>
          <w:rFonts w:ascii="Arial" w:hAnsi="Arial" w:cs="Arial"/>
          <w:bCs/>
          <w:noProof/>
          <w:color w:val="000000"/>
        </w:rPr>
      </w:pPr>
      <w:r w:rsidRPr="00DA7463">
        <w:rPr>
          <w:rFonts w:ascii="Arial" w:hAnsi="Arial" w:cs="Arial"/>
          <w:bCs/>
          <w:noProof/>
          <w:color w:val="000000"/>
        </w:rPr>
        <w:t>Pro mnohé představuje odlehčovací služba možnost dopřát si potřebný odpočinek bez pocitu výčitek.</w:t>
      </w:r>
    </w:p>
    <w:p w14:paraId="4263BEFA" w14:textId="77777777" w:rsidR="00DA7463" w:rsidRPr="00DA7463" w:rsidRDefault="00DA7463" w:rsidP="00DA7463">
      <w:pPr>
        <w:rPr>
          <w:rFonts w:ascii="Arial" w:hAnsi="Arial" w:cs="Arial"/>
          <w:bCs/>
          <w:noProof/>
          <w:color w:val="000000"/>
        </w:rPr>
      </w:pPr>
    </w:p>
    <w:p w14:paraId="1CCAA22F" w14:textId="77777777" w:rsidR="00DA7463" w:rsidRDefault="00DA7463" w:rsidP="00DA7463">
      <w:pPr>
        <w:rPr>
          <w:rFonts w:ascii="Arial" w:hAnsi="Arial" w:cs="Arial"/>
          <w:bCs/>
          <w:noProof/>
          <w:color w:val="000000"/>
        </w:rPr>
      </w:pPr>
      <w:r w:rsidRPr="00DA7463">
        <w:rPr>
          <w:rFonts w:ascii="Arial" w:hAnsi="Arial" w:cs="Arial"/>
          <w:bCs/>
          <w:i/>
          <w:iCs/>
          <w:noProof/>
          <w:color w:val="000000"/>
        </w:rPr>
        <w:t>„Maminku jsme do odlehčovací služby svěřili už několikrát a jsme opravdu moc spokojeni. Poprvé jsme měli přirozené obavy, ale velmi rychle zmizely. Personál je vstřícný, ochotný a maminka se tu vždy cítí dobře. Díky tomu si můžeme skutečně odpočinout, vyřídit vše potřebné, odjet na dovolenou a vrátit se domů s novou energií. O službu je velký zájem, proto si pobyty rezervujeme s předstihem. Byli bychom rádi, kdyby byla její kapacita do budoucna větší, protože nám i dalším rodinám velmi pomáhá zvládat každodenní péči. Mamince je devadesát let a víme, že je zde v dobrých rukou. Každému, kdo dlouhodobě pečuje o svého blízkého, bych využití této služby doporučila,“</w:t>
      </w:r>
      <w:r w:rsidRPr="00DA7463">
        <w:rPr>
          <w:rFonts w:ascii="Arial" w:hAnsi="Arial" w:cs="Arial"/>
          <w:bCs/>
          <w:noProof/>
          <w:color w:val="000000"/>
        </w:rPr>
        <w:t xml:space="preserve"> podělila se o svou zkušenost Jana Orszuliková, dcera uživatelky služby.</w:t>
      </w:r>
    </w:p>
    <w:p w14:paraId="7B701137" w14:textId="77777777" w:rsidR="00DA7463" w:rsidRPr="00DA7463" w:rsidRDefault="00DA7463" w:rsidP="00DA7463">
      <w:pPr>
        <w:rPr>
          <w:rFonts w:ascii="Arial" w:hAnsi="Arial" w:cs="Arial"/>
          <w:bCs/>
          <w:noProof/>
          <w:color w:val="000000"/>
        </w:rPr>
      </w:pPr>
    </w:p>
    <w:p w14:paraId="24BC9661" w14:textId="77777777" w:rsidR="00DA7463" w:rsidRDefault="00DA7463" w:rsidP="00DA7463">
      <w:pPr>
        <w:rPr>
          <w:rFonts w:ascii="Arial" w:hAnsi="Arial" w:cs="Arial"/>
          <w:bCs/>
          <w:noProof/>
          <w:color w:val="000000"/>
        </w:rPr>
      </w:pPr>
      <w:r w:rsidRPr="00DA7463">
        <w:rPr>
          <w:rFonts w:ascii="Arial" w:hAnsi="Arial" w:cs="Arial"/>
          <w:bCs/>
          <w:noProof/>
          <w:color w:val="000000"/>
        </w:rPr>
        <w:lastRenderedPageBreak/>
        <w:t>V průběhu dne se uživatelé zapojují do různých aktivizačních činností, procvičují paměť, tvoří, povídají si nebo jen využívají chvíle odpočinku. V teplých měsících tráví rádi čas také na upravené zahradě s posezením, která nabízí příjemné a klidné prostředí.</w:t>
      </w:r>
    </w:p>
    <w:p w14:paraId="707B30F4" w14:textId="77777777" w:rsidR="00DA7463" w:rsidRPr="00DA7463" w:rsidRDefault="00DA7463" w:rsidP="00DA7463">
      <w:pPr>
        <w:rPr>
          <w:rFonts w:ascii="Arial" w:hAnsi="Arial" w:cs="Arial"/>
          <w:bCs/>
          <w:noProof/>
          <w:color w:val="000000"/>
        </w:rPr>
      </w:pPr>
    </w:p>
    <w:p w14:paraId="71E1CEA4" w14:textId="77777777" w:rsidR="00DA7463" w:rsidRDefault="00DA7463" w:rsidP="00DA7463">
      <w:pPr>
        <w:rPr>
          <w:rFonts w:ascii="Arial" w:hAnsi="Arial" w:cs="Arial"/>
          <w:bCs/>
          <w:noProof/>
          <w:color w:val="000000"/>
        </w:rPr>
      </w:pPr>
      <w:r w:rsidRPr="00DA7463">
        <w:rPr>
          <w:rFonts w:ascii="Arial" w:hAnsi="Arial" w:cs="Arial"/>
          <w:bCs/>
          <w:i/>
          <w:iCs/>
          <w:noProof/>
          <w:color w:val="000000"/>
        </w:rPr>
        <w:t>„Do budoucna bychom chtěli odlehčovací službu Sociálních služeb Karviná rozšířit, aby mohla pomoci většímu počtu rodin. Záměr je zatím v přípravě a hledáme možnosti jeho financování. Pokud to podmínky dovolí, mohla by se současná kapacita postupně zvýšit až na osm, případně deset pokojů,“</w:t>
      </w:r>
      <w:r w:rsidRPr="00DA7463">
        <w:rPr>
          <w:rFonts w:ascii="Arial" w:hAnsi="Arial" w:cs="Arial"/>
          <w:bCs/>
          <w:noProof/>
          <w:color w:val="000000"/>
        </w:rPr>
        <w:t xml:space="preserve"> uzavřel náměstek primátora Radim Slíva (nestr. za SOCDEM).</w:t>
      </w:r>
    </w:p>
    <w:p w14:paraId="6B8EC697" w14:textId="77777777" w:rsidR="00DA7463" w:rsidRPr="00DA7463" w:rsidRDefault="00DA7463" w:rsidP="00DA7463">
      <w:pPr>
        <w:rPr>
          <w:rFonts w:ascii="Arial" w:hAnsi="Arial" w:cs="Arial"/>
          <w:bCs/>
          <w:noProof/>
          <w:color w:val="000000"/>
        </w:rPr>
      </w:pPr>
    </w:p>
    <w:p w14:paraId="7EC16DC0" w14:textId="77777777" w:rsidR="00DA7463" w:rsidRPr="00DA7463" w:rsidRDefault="00DA7463" w:rsidP="00DA7463">
      <w:pPr>
        <w:rPr>
          <w:rFonts w:ascii="Arial" w:hAnsi="Arial" w:cs="Arial"/>
          <w:bCs/>
          <w:noProof/>
          <w:color w:val="000000"/>
        </w:rPr>
      </w:pPr>
      <w:r w:rsidRPr="00DA7463">
        <w:rPr>
          <w:rFonts w:ascii="Arial" w:hAnsi="Arial" w:cs="Arial"/>
          <w:bCs/>
          <w:noProof/>
          <w:color w:val="000000"/>
        </w:rPr>
        <w:t xml:space="preserve">Rozšíření se předpokládá v letech 2027 až 2030. Zájemci o službu se mohou obrátit na vedoucí střediska Denisu Chalupovou na telefonním čísle 725 217 131 nebo e-mailem na adrese </w:t>
      </w:r>
      <w:hyperlink r:id="rId8" w:history="1">
        <w:r w:rsidRPr="00DA7463">
          <w:rPr>
            <w:rStyle w:val="Hypertextovodkaz"/>
            <w:rFonts w:ascii="Arial" w:hAnsi="Arial" w:cs="Arial"/>
            <w:bCs/>
            <w:noProof/>
          </w:rPr>
          <w:t>Denisa.Chalupova@socsluzbykarvina.cz</w:t>
        </w:r>
      </w:hyperlink>
      <w:r w:rsidRPr="00DA7463">
        <w:rPr>
          <w:rFonts w:ascii="Arial" w:hAnsi="Arial" w:cs="Arial"/>
          <w:bCs/>
          <w:noProof/>
          <w:color w:val="000000"/>
        </w:rPr>
        <w:t>.</w:t>
      </w:r>
    </w:p>
    <w:p w14:paraId="631F568D" w14:textId="6922FF1E" w:rsidR="007D7F8A" w:rsidRPr="007D7F8A" w:rsidRDefault="007D7F8A" w:rsidP="007D7F8A">
      <w:pPr>
        <w:rPr>
          <w:rFonts w:ascii="Arial" w:hAnsi="Arial" w:cs="Arial"/>
          <w:bCs/>
          <w:noProof/>
          <w:color w:val="000000"/>
        </w:rPr>
      </w:pPr>
    </w:p>
    <w:p w14:paraId="4448565C" w14:textId="77777777" w:rsidR="007D7F8A" w:rsidRPr="007D7F8A" w:rsidRDefault="007D7F8A" w:rsidP="007D7F8A">
      <w:pPr>
        <w:rPr>
          <w:rFonts w:ascii="Arial" w:hAnsi="Arial" w:cs="Arial"/>
          <w:bCs/>
          <w:noProof/>
          <w:color w:val="000000"/>
        </w:rPr>
      </w:pPr>
    </w:p>
    <w:p w14:paraId="049F67AA" w14:textId="230699EB" w:rsidR="00FF20A0" w:rsidRPr="00DA7463" w:rsidRDefault="00DA7463" w:rsidP="006B1588">
      <w:pPr>
        <w:rPr>
          <w:rFonts w:ascii="Arial" w:hAnsi="Arial" w:cs="Arial"/>
          <w:b/>
          <w:noProof/>
          <w:color w:val="000000"/>
        </w:rPr>
      </w:pPr>
      <w:r w:rsidRPr="00DA7463">
        <w:rPr>
          <w:rFonts w:ascii="Arial" w:hAnsi="Arial" w:cs="Arial"/>
          <w:b/>
          <w:noProof/>
          <w:color w:val="000000"/>
        </w:rPr>
        <w:t>Odkaz na fotogalerii:</w:t>
      </w:r>
    </w:p>
    <w:p w14:paraId="21237A99" w14:textId="26838D4A" w:rsidR="00DA7463" w:rsidRDefault="00C23675" w:rsidP="006B1588">
      <w:pPr>
        <w:rPr>
          <w:rFonts w:ascii="Arial" w:hAnsi="Arial" w:cs="Arial"/>
          <w:bCs/>
          <w:noProof/>
          <w:color w:val="000000"/>
        </w:rPr>
      </w:pPr>
      <w:r w:rsidRPr="00C23675">
        <w:rPr>
          <w:rFonts w:ascii="Arial" w:hAnsi="Arial" w:cs="Arial"/>
          <w:bCs/>
          <w:noProof/>
          <w:color w:val="000000"/>
        </w:rPr>
        <w:t>https://foto.karvina.cz:5001/?launchApp=SYNO.Foto.AppInstance#/shared_space/folder/450</w:t>
      </w:r>
    </w:p>
    <w:p w14:paraId="780A7770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bookmarkEnd w:id="3"/>
    <w:p w14:paraId="4494F820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1FFC7F5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CA6BDCB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53CC130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701C36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79B1856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A56C0F7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5D359EC4" w14:textId="77777777" w:rsidR="0010385C" w:rsidRDefault="00C23675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3F885E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6D18B9A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896ACC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76E62C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0D006AB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79CA590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C3FC6" w14:textId="77777777" w:rsidR="00B13C91" w:rsidRDefault="00B13C91">
      <w:r>
        <w:separator/>
      </w:r>
    </w:p>
  </w:endnote>
  <w:endnote w:type="continuationSeparator" w:id="0">
    <w:p w14:paraId="543647C6" w14:textId="77777777" w:rsidR="00B13C91" w:rsidRDefault="00B13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50CB7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84B72" w14:textId="77777777" w:rsidR="00960B6D" w:rsidRDefault="00000000">
    <w:pPr>
      <w:pStyle w:val="Zpat"/>
    </w:pPr>
    <w:r>
      <w:rPr>
        <w:noProof/>
      </w:rPr>
      <w:pict w14:anchorId="0D6055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3B3DC55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66187F6B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B04E6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CD854" w14:textId="77777777" w:rsidR="00B13C91" w:rsidRDefault="00B13C91">
      <w:r>
        <w:separator/>
      </w:r>
    </w:p>
  </w:footnote>
  <w:footnote w:type="continuationSeparator" w:id="0">
    <w:p w14:paraId="76CB50F5" w14:textId="77777777" w:rsidR="00B13C91" w:rsidRDefault="00B13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73BA5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756B2" w14:textId="77777777" w:rsidR="003614B4" w:rsidRDefault="003614B4">
    <w:pPr>
      <w:pStyle w:val="Zhlav"/>
    </w:pPr>
    <w:r>
      <w:tab/>
    </w:r>
    <w:r>
      <w:tab/>
    </w:r>
    <w:r w:rsidR="00000000">
      <w:pict w14:anchorId="63D8C0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234BB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7F8A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43D7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C67A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554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0E8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B6B5C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5F684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3D2C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D7F8A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87ED5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59C3"/>
    <w:rsid w:val="009F7E49"/>
    <w:rsid w:val="00A00DBD"/>
    <w:rsid w:val="00A00DEF"/>
    <w:rsid w:val="00A02619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5193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3699"/>
    <w:rsid w:val="00AD47B5"/>
    <w:rsid w:val="00AD769B"/>
    <w:rsid w:val="00AD7A4C"/>
    <w:rsid w:val="00AE337C"/>
    <w:rsid w:val="00AE46C3"/>
    <w:rsid w:val="00AE5C39"/>
    <w:rsid w:val="00AE61F9"/>
    <w:rsid w:val="00AE6DD9"/>
    <w:rsid w:val="00AE71A2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C91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4F33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675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25D39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A7463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6DA5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C2D427"/>
  <w15:chartTrackingRefBased/>
  <w15:docId w15:val="{352BEA9E-0A60-407B-8F92-2E07E5B7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0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isa.Chalupova@socsluzbykarvina.cz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16</TotalTime>
  <Pages>2</Pages>
  <Words>634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4372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7</cp:revision>
  <cp:lastPrinted>2025-01-29T10:55:00Z</cp:lastPrinted>
  <dcterms:created xsi:type="dcterms:W3CDTF">2026-07-31T07:37:00Z</dcterms:created>
  <dcterms:modified xsi:type="dcterms:W3CDTF">2026-08-03T09:31:00Z</dcterms:modified>
</cp:coreProperties>
</file>