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C72" w:rsidRDefault="000C6C72" w:rsidP="00E2276D">
      <w:pPr>
        <w:spacing w:after="0"/>
        <w:rPr>
          <w:sz w:val="16"/>
          <w:szCs w:val="16"/>
        </w:rPr>
      </w:pPr>
    </w:p>
    <w:p w:rsidR="000C6C72" w:rsidRDefault="000C6C72" w:rsidP="00E2276D">
      <w:pPr>
        <w:spacing w:after="0"/>
        <w:rPr>
          <w:sz w:val="16"/>
          <w:szCs w:val="16"/>
        </w:rPr>
      </w:pPr>
    </w:p>
    <w:p w:rsidR="00E2276D" w:rsidRPr="00C77DC4" w:rsidRDefault="00FA524C" w:rsidP="003D226A">
      <w:pPr>
        <w:tabs>
          <w:tab w:val="left" w:pos="1560"/>
        </w:tabs>
        <w:spacing w:after="0" w:line="276" w:lineRule="auto"/>
        <w:rPr>
          <w:sz w:val="14"/>
          <w:szCs w:val="14"/>
        </w:rPr>
      </w:pPr>
      <w:r>
        <w:rPr>
          <w:noProof/>
          <w:sz w:val="14"/>
          <w:szCs w:val="14"/>
          <w:lang w:eastAsia="cs-CZ" w:bidi="ar-SA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3403600</wp:posOffset>
                </wp:positionH>
                <wp:positionV relativeFrom="page">
                  <wp:posOffset>1457960</wp:posOffset>
                </wp:positionV>
                <wp:extent cx="2730500" cy="1143000"/>
                <wp:effectExtent l="12700" t="10160" r="9525" b="8890"/>
                <wp:wrapNone/>
                <wp:docPr id="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0500" cy="1143000"/>
                          <a:chOff x="6800" y="2300"/>
                          <a:chExt cx="4300" cy="1800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00" y="2307"/>
                            <a:ext cx="4300" cy="17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45791" dir="2021404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A524C" w:rsidRDefault="00FA524C" w:rsidP="004F1679">
                              <w:pPr>
                                <w:pStyle w:val="Bezmezer"/>
                                <w:jc w:val="left"/>
                              </w:pPr>
                              <w:r>
                                <w:t>Vážený pan</w:t>
                              </w:r>
                            </w:p>
                            <w:p w:rsidR="00E2276D" w:rsidRDefault="00FA524C" w:rsidP="004F1679">
                              <w:pPr>
                                <w:pStyle w:val="Bezmezer"/>
                                <w:jc w:val="left"/>
                              </w:pPr>
                              <w:r>
                                <w:t>Antonín Barák</w:t>
                              </w:r>
                              <w:sdt>
                                <w:sdtPr>
                                  <w:alias w:val="adresat"/>
                                  <w:tag w:val="adresat"/>
                                  <w:id w:val="-1787884965"/>
                                  <w:lock w:val="sdtLocked"/>
                                  <w:placeholder>
                                    <w:docPart w:val="A33C26FE10A94645AFADA88165C8663E"/>
                                  </w:placeholder>
                                  <w:text w:multiLine="1"/>
                                </w:sdtPr>
                                <w:sdtEndPr/>
                                <w:sdtContent>
                                  <w:r>
                                    <w:br/>
                                    <w:t>antonin.barak@gmail.com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vert="horz" wrap="square" lIns="180000" tIns="180000" rIns="180000" bIns="180000" anchor="t" anchorCtr="0" upright="1">
                          <a:noAutofit/>
                        </wps:bodyPr>
                      </wps:wsp>
                      <wps:wsp>
                        <wps:cNvPr id="3" name="Line 3"/>
                        <wps:cNvCnPr/>
                        <wps:spPr bwMode="auto">
                          <a:xfrm>
                            <a:off x="6800" y="2300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45791" dir="2021404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" name="Line 4"/>
                        <wps:cNvCnPr/>
                        <wps:spPr bwMode="auto">
                          <a:xfrm>
                            <a:off x="6800" y="2300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45791" dir="2021404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/>
                        <wps:spPr bwMode="auto">
                          <a:xfrm flipH="1">
                            <a:off x="10900" y="2300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45791" dir="2021404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" name="Line 6"/>
                        <wps:cNvCnPr/>
                        <wps:spPr bwMode="auto">
                          <a:xfrm>
                            <a:off x="11100" y="2300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45791" dir="2021404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/>
                        <wps:spPr bwMode="auto">
                          <a:xfrm flipH="1">
                            <a:off x="10900" y="4100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45791" dir="2021404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" name="Line 8"/>
                        <wps:cNvCnPr/>
                        <wps:spPr bwMode="auto">
                          <a:xfrm flipV="1">
                            <a:off x="11100" y="3900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45791" dir="2021404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left:0;text-align:left;margin-left:268pt;margin-top:114.8pt;width:215pt;height:90pt;z-index:251667456;mso-position-vertical-relative:page" coordorigin="6800,2300" coordsize="4300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6800;top:2307;width:4300;height:17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52lcMA&#10;AADaAAAADwAAAGRycy9kb3ducmV2LnhtbESPS2sCMRSF94L/IVzBzVAzShGZGsUHgqvSqmC7u0yu&#10;M4OTmyGJOvrrTaHg8nAeH2c6b00truR8ZVnBcJCCIM6trrhQcNhv3iYgfEDWWFsmBXfyMJ91O1PM&#10;tL3xN113oRBxhH2GCsoQmkxKn5dk0A9sQxy9k3UGQ5SukNrhLY6bWo7SdCwNVhwJJTa0Kik/7y4m&#10;ctv15Td5/Ggn6+Qk37+Sz+UxUarfaxcfIAK14RX+b2+1ghH8XYk3QM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952lcMAAADaAAAADwAAAAAAAAAAAAAAAACYAgAAZHJzL2Rv&#10;d25yZXYueG1sUEsFBgAAAAAEAAQA9QAAAIgDAAAAAA==&#10;" stroked="f">
                  <v:shadow offset="3pt"/>
                  <v:textbox inset="5mm,5mm,5mm,5mm">
                    <w:txbxContent>
                      <w:p w:rsidR="00FA524C" w:rsidRDefault="00FA524C" w:rsidP="004F1679">
                        <w:pPr>
                          <w:pStyle w:val="Bezmezer"/>
                          <w:jc w:val="left"/>
                        </w:pPr>
                        <w:r>
                          <w:t>Vážený pan</w:t>
                        </w:r>
                      </w:p>
                      <w:p w:rsidR="00E2276D" w:rsidRDefault="00FA524C" w:rsidP="004F1679">
                        <w:pPr>
                          <w:pStyle w:val="Bezmezer"/>
                          <w:jc w:val="left"/>
                        </w:pPr>
                        <w:r>
                          <w:t>Antonín Barák</w:t>
                        </w:r>
                        <w:sdt>
                          <w:sdtPr>
                            <w:alias w:val="adresat"/>
                            <w:tag w:val="adresat"/>
                            <w:id w:val="-1787884965"/>
                            <w:lock w:val="sdtLocked"/>
                            <w:placeholder>
                              <w:docPart w:val="A33C26FE10A94645AFADA88165C8663E"/>
                            </w:placeholder>
                            <w:text w:multiLine="1"/>
                          </w:sdtPr>
                          <w:sdtEndPr/>
                          <w:sdtContent>
                            <w:r>
                              <w:br/>
                              <w:t>antonin.barak@gmail.com</w:t>
                            </w:r>
                          </w:sdtContent>
                        </w:sdt>
                      </w:p>
                    </w:txbxContent>
                  </v:textbox>
                </v:shape>
                <v:line id="Line 3" o:spid="_x0000_s1028" style="position:absolute;visibility:visible;mso-wrap-style:square" from="6800,2300" to="7000,2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ruEsMAAADaAAAADwAAAGRycy9kb3ducmV2LnhtbESPT2sCMRTE74V+h/AK3mrWPxRZjVIE&#10;RayXquD1sXndLLt5WTYxrn76Rij0OMzMb5jFqreNiNT5yrGC0TADQVw4XXGp4HzavM9A+ICssXFM&#10;Cu7kYbV8fVlgrt2NvykeQykShH2OCkwIbS6lLwxZ9EPXEifvx3UWQ5JdKXWHtwS3jRxn2Ye0WHFa&#10;MNjS2lBRH69WwXS0jbsvOuwv9eFxfphLXJd1VGrw1n/OQQTqw3/4r73TCibwvJJu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q7hLDAAAA2gAAAA8AAAAAAAAAAAAA&#10;AAAAoQIAAGRycy9kb3ducmV2LnhtbFBLBQYAAAAABAAEAPkAAACRAwAAAAA=&#10;">
                  <v:shadow offset="3pt"/>
                </v:line>
                <v:line id="Line 4" o:spid="_x0000_s1029" style="position:absolute;visibility:visible;mso-wrap-style:square" from="6800,2300" to="6800,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N2ZsIAAADaAAAADwAAAGRycy9kb3ducmV2LnhtbESPQWsCMRSE7wX/Q3hCbzVrESlbo4ig&#10;iHrRCl4fm+dm2c3Lsknj1l9vBKHHYeabYWaL3jYiUucrxwrGowwEceF0xaWC88/64wuED8gaG8ek&#10;4I88LOaDtxnm2t34SPEUSpFK2OeowITQ5lL6wpBFP3ItcfKurrMYkuxKqTu8pXLbyM8sm0qLFacF&#10;gy2tDBX16dcqmIw3cbunw+5SH+7nu7nEVVlHpd6H/fIbRKA+/Idf9FYnDp5X0g2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8N2ZsIAAADaAAAADwAAAAAAAAAAAAAA&#10;AAChAgAAZHJzL2Rvd25yZXYueG1sUEsFBgAAAAAEAAQA+QAAAJADAAAAAA==&#10;">
                  <v:shadow offset="3pt"/>
                </v:line>
                <v:line id="Line 5" o:spid="_x0000_s1030" style="position:absolute;flip:x;visibility:visible;mso-wrap-style:square" from="10900,2300" to="11100,2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FLDcUAAADaAAAADwAAAGRycy9kb3ducmV2LnhtbESPQWvCQBSE74L/YXlCL9JsEmpJU9cg&#10;hZZSPbRR8PrIPpNg9m3IbjX9911B8DjMzDfMshhNJ840uNaygiSKQRBXVrdcK9jv3h8zEM4ja+ws&#10;k4I/clCsppMl5tpe+IfOpa9FgLDLUUHjfZ9L6aqGDLrI9sTBO9rBoA9yqKUe8BLgppNpHD9Lgy2H&#10;hQZ7emuoOpW/RkH6lX08HdLjdvNiDphU8++229ZKPczG9SsIT6O/h2/tT61gAdcr4Qb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CFLDcUAAADaAAAADwAAAAAAAAAA&#10;AAAAAAChAgAAZHJzL2Rvd25yZXYueG1sUEsFBgAAAAAEAAQA+QAAAJMDAAAAAA==&#10;">
                  <v:shadow offset="3pt"/>
                </v:line>
                <v:line id="Line 6" o:spid="_x0000_s1031" style="position:absolute;visibility:visible;mso-wrap-style:square" from="11100,2300" to="11100,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1NisMAAADaAAAADwAAAGRycy9kb3ducmV2LnhtbESPT2sCMRTE74V+h/AK3mpWESmrUYpQ&#10;EfXiH/D62Dw3y25elk2Mq5++KQg9DjPzG2a+7G0jInW+cqxgNMxAEBdOV1wqOJ9+Pr9A+ICssXFM&#10;Ch7kYbl4f5tjrt2dDxSPoRQJwj5HBSaENpfSF4Ys+qFriZN3dZ3FkGRXSt3hPcFtI8dZNpUWK04L&#10;BltaGSrq480qmIzWcbOj/fZS75/np7nEVVlHpQYf/fcMRKA+/Idf7Y1WMIW/K+kGy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hdTYrDAAAA2gAAAA8AAAAAAAAAAAAA&#10;AAAAoQIAAGRycy9kb3ducmV2LnhtbFBLBQYAAAAABAAEAPkAAACRAwAAAAA=&#10;">
                  <v:shadow offset="3pt"/>
                </v:line>
                <v:line id="Line 7" o:spid="_x0000_s1032" style="position:absolute;flip:x;visibility:visible;mso-wrap-style:square" from="10900,4100" to="11100,4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9w4cUAAADaAAAADwAAAGRycy9kb3ducmV2LnhtbESPQWvCQBSE74L/YXlCL9JsEopNU9cg&#10;hZZSPbRR8PrIPpNg9m3IbjX9911B8DjMzDfMshhNJ840uNaygiSKQRBXVrdcK9jv3h8zEM4ja+ws&#10;k4I/clCsppMl5tpe+IfOpa9FgLDLUUHjfZ9L6aqGDLrI9sTBO9rBoA9yqKUe8BLgppNpHC+kwZbD&#10;QoM9vTVUncpfoyD9yj6eDulxu3kxB0yq+XfbbWulHmbj+hWEp9Hfw7f2p1bwDNcr4Qb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79w4cUAAADaAAAADwAAAAAAAAAA&#10;AAAAAAChAgAAZHJzL2Rvd25yZXYueG1sUEsFBgAAAAAEAAQA+QAAAJMDAAAAAA==&#10;">
                  <v:shadow offset="3pt"/>
                </v:line>
                <v:line id="Line 8" o:spid="_x0000_s1033" style="position:absolute;flip:y;visibility:visible;mso-wrap-style:square" from="11100,3900" to="11100,4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Dkk8EAAADaAAAADwAAAGRycy9kb3ducmV2LnhtbERPTWvCQBC9C/6HZQpeRDeGUjR1FREU&#10;qR40FnIdsmMSmp0N2TVJ/333IPT4eN/r7WBq0VHrKssKFvMIBHFudcWFgu/7YbYE4TyyxtoyKfgl&#10;B9vNeLTGRNueb9SlvhAhhF2CCkrvm0RKl5dk0M1tQxy4h20N+gDbQuoW+xBuahlH0Yc0WHFoKLGh&#10;fUn5T/o0CuKv5fE9ix+X88pkuMin16q+FEpN3obdJwhPg/8Xv9wnrSBsDVfCDZCb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IOSTwQAAANoAAAAPAAAAAAAAAAAAAAAA&#10;AKECAABkcnMvZG93bnJldi54bWxQSwUGAAAAAAQABAD5AAAAjwMAAAAA&#10;">
                  <v:shadow offset="3pt"/>
                </v:line>
                <w10:wrap anchory="page"/>
              </v:group>
            </w:pict>
          </mc:Fallback>
        </mc:AlternateContent>
      </w:r>
      <w:r w:rsidR="001168B1" w:rsidRPr="00C77DC4">
        <w:rPr>
          <w:sz w:val="14"/>
          <w:szCs w:val="14"/>
        </w:rPr>
        <w:t>VÁŠ DOPIS ZN</w:t>
      </w:r>
      <w:r w:rsidR="00E2276D" w:rsidRPr="00C77DC4">
        <w:rPr>
          <w:sz w:val="14"/>
          <w:szCs w:val="14"/>
        </w:rPr>
        <w:t>.:</w:t>
      </w:r>
      <w:r w:rsidR="00614765" w:rsidRPr="00C77DC4">
        <w:rPr>
          <w:sz w:val="14"/>
          <w:szCs w:val="14"/>
        </w:rPr>
        <w:tab/>
      </w:r>
      <w:sdt>
        <w:sdtPr>
          <w:rPr>
            <w:sz w:val="16"/>
            <w:szCs w:val="16"/>
          </w:rPr>
          <w:alias w:val="dopis_zn"/>
          <w:tag w:val="dopis_zn"/>
          <w:id w:val="-1779527342"/>
          <w:lock w:val="sdtLocked"/>
          <w:placeholder>
            <w:docPart w:val="0C2C10572C724B71BB4D5D14B9739669"/>
          </w:placeholder>
          <w:showingPlcHdr/>
          <w:text/>
        </w:sdtPr>
        <w:sdtEndPr/>
        <w:sdtContent>
          <w:r w:rsidR="006560E3">
            <w:rPr>
              <w:rStyle w:val="Zstupntext"/>
            </w:rPr>
            <w:t xml:space="preserve"> </w:t>
          </w:r>
        </w:sdtContent>
      </w:sdt>
    </w:p>
    <w:p w:rsidR="00614765" w:rsidRPr="00C77DC4" w:rsidRDefault="00614765" w:rsidP="003D226A">
      <w:pPr>
        <w:tabs>
          <w:tab w:val="left" w:pos="1560"/>
        </w:tabs>
        <w:spacing w:after="0" w:line="276" w:lineRule="auto"/>
        <w:rPr>
          <w:sz w:val="14"/>
          <w:szCs w:val="14"/>
        </w:rPr>
      </w:pPr>
      <w:r w:rsidRPr="00C77DC4">
        <w:rPr>
          <w:sz w:val="14"/>
          <w:szCs w:val="14"/>
        </w:rPr>
        <w:t>Z</w:t>
      </w:r>
      <w:r w:rsidR="001168B1" w:rsidRPr="00C77DC4">
        <w:rPr>
          <w:sz w:val="14"/>
          <w:szCs w:val="14"/>
        </w:rPr>
        <w:t>E DNE</w:t>
      </w:r>
      <w:r w:rsidRPr="00C77DC4">
        <w:rPr>
          <w:sz w:val="14"/>
          <w:szCs w:val="14"/>
        </w:rPr>
        <w:t>:</w:t>
      </w:r>
      <w:r w:rsidRPr="00C77DC4">
        <w:rPr>
          <w:sz w:val="14"/>
          <w:szCs w:val="14"/>
        </w:rPr>
        <w:tab/>
      </w:r>
      <w:sdt>
        <w:sdtPr>
          <w:rPr>
            <w:sz w:val="16"/>
            <w:szCs w:val="16"/>
          </w:rPr>
          <w:alias w:val="dopis_datum"/>
          <w:tag w:val="dopis_datum"/>
          <w:id w:val="-1792447725"/>
          <w:lock w:val="sdtLocked"/>
          <w:placeholder>
            <w:docPart w:val="B39B9485A8CD48C78FFD85AD748485DB"/>
          </w:placeholder>
          <w:showingPlcHdr/>
          <w:date w:fullDate="2009-03-27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6560E3">
            <w:rPr>
              <w:rStyle w:val="Zstupntext"/>
              <w:sz w:val="16"/>
              <w:szCs w:val="16"/>
            </w:rPr>
            <w:t xml:space="preserve"> </w:t>
          </w:r>
        </w:sdtContent>
      </w:sdt>
    </w:p>
    <w:p w:rsidR="000C2E59" w:rsidRPr="00C77DC4" w:rsidRDefault="000C2E59" w:rsidP="003D226A">
      <w:pPr>
        <w:tabs>
          <w:tab w:val="left" w:pos="1560"/>
        </w:tabs>
        <w:spacing w:after="0" w:line="276" w:lineRule="auto"/>
        <w:rPr>
          <w:sz w:val="14"/>
          <w:szCs w:val="14"/>
        </w:rPr>
      </w:pPr>
    </w:p>
    <w:p w:rsidR="00E2276D" w:rsidRPr="00C77DC4" w:rsidRDefault="001168B1" w:rsidP="003D226A">
      <w:pPr>
        <w:tabs>
          <w:tab w:val="left" w:pos="1560"/>
        </w:tabs>
        <w:spacing w:after="0" w:line="276" w:lineRule="auto"/>
        <w:rPr>
          <w:sz w:val="14"/>
          <w:szCs w:val="14"/>
        </w:rPr>
      </w:pPr>
      <w:r w:rsidRPr="00C77DC4">
        <w:rPr>
          <w:sz w:val="14"/>
          <w:szCs w:val="14"/>
        </w:rPr>
        <w:t>ČÍSLO JEDNACÍ</w:t>
      </w:r>
      <w:r w:rsidR="00E2276D" w:rsidRPr="00C77DC4">
        <w:rPr>
          <w:sz w:val="14"/>
          <w:szCs w:val="14"/>
        </w:rPr>
        <w:t>:</w:t>
      </w:r>
      <w:r w:rsidR="00E2276D" w:rsidRPr="00C77DC4">
        <w:rPr>
          <w:sz w:val="14"/>
          <w:szCs w:val="14"/>
        </w:rPr>
        <w:tab/>
      </w:r>
      <w:bookmarkStart w:id="0" w:name="číslo_jednací"/>
      <w:sdt>
        <w:sdtPr>
          <w:rPr>
            <w:sz w:val="16"/>
            <w:szCs w:val="16"/>
          </w:rPr>
          <w:alias w:val="cislo_jednaci"/>
          <w:tag w:val="cislo_jednaci"/>
          <w:id w:val="1566047701"/>
          <w:lock w:val="sdtLocked"/>
          <w:placeholder>
            <w:docPart w:val="0B737503A2DE4560B1D41F2CF057CAC4"/>
          </w:placeholder>
          <w:text/>
        </w:sdtPr>
        <w:sdtEndPr/>
        <w:sdtContent>
          <w:r w:rsidR="00FA524C">
            <w:rPr>
              <w:sz w:val="16"/>
              <w:szCs w:val="16"/>
            </w:rPr>
            <w:t>MMK/192183/2015</w:t>
          </w:r>
        </w:sdtContent>
      </w:sdt>
      <w:bookmarkEnd w:id="0"/>
    </w:p>
    <w:p w:rsidR="00492883" w:rsidRPr="00C77DC4" w:rsidRDefault="00492883" w:rsidP="003D226A">
      <w:pPr>
        <w:tabs>
          <w:tab w:val="left" w:pos="1560"/>
        </w:tabs>
        <w:spacing w:after="0" w:line="276" w:lineRule="auto"/>
        <w:rPr>
          <w:sz w:val="14"/>
          <w:szCs w:val="14"/>
        </w:rPr>
      </w:pPr>
      <w:r w:rsidRPr="00C77DC4">
        <w:rPr>
          <w:sz w:val="14"/>
          <w:szCs w:val="14"/>
        </w:rPr>
        <w:t>SPISOVÁ ZNAČKA:</w:t>
      </w:r>
      <w:r w:rsidRPr="00C77DC4">
        <w:rPr>
          <w:sz w:val="14"/>
          <w:szCs w:val="14"/>
        </w:rPr>
        <w:tab/>
      </w:r>
      <w:bookmarkStart w:id="1" w:name="spisová_značka"/>
      <w:sdt>
        <w:sdtPr>
          <w:rPr>
            <w:sz w:val="16"/>
            <w:szCs w:val="16"/>
          </w:rPr>
          <w:alias w:val="spisova_znacka"/>
          <w:tag w:val="spisova_znacka"/>
          <w:id w:val="328763237"/>
          <w:placeholder>
            <w:docPart w:val="9CF9E3940D9846329161CD157FE42C9E"/>
          </w:placeholder>
          <w:showingPlcHdr/>
          <w:text/>
        </w:sdtPr>
        <w:sdtEndPr/>
        <w:sdtContent>
          <w:r w:rsidR="006560E3">
            <w:rPr>
              <w:sz w:val="16"/>
              <w:szCs w:val="16"/>
            </w:rPr>
            <w:t xml:space="preserve"> </w:t>
          </w:r>
        </w:sdtContent>
      </w:sdt>
      <w:bookmarkEnd w:id="1"/>
    </w:p>
    <w:p w:rsidR="001168B1" w:rsidRPr="00C77DC4" w:rsidRDefault="001168B1" w:rsidP="003D226A">
      <w:pPr>
        <w:tabs>
          <w:tab w:val="left" w:pos="1560"/>
        </w:tabs>
        <w:spacing w:after="0" w:line="276" w:lineRule="auto"/>
        <w:rPr>
          <w:sz w:val="14"/>
          <w:szCs w:val="14"/>
        </w:rPr>
      </w:pPr>
    </w:p>
    <w:p w:rsidR="003D43D5" w:rsidRPr="00C77DC4" w:rsidRDefault="001168B1" w:rsidP="003D226A">
      <w:pPr>
        <w:tabs>
          <w:tab w:val="left" w:pos="1560"/>
        </w:tabs>
        <w:spacing w:after="0" w:line="276" w:lineRule="auto"/>
        <w:rPr>
          <w:sz w:val="14"/>
          <w:szCs w:val="14"/>
        </w:rPr>
      </w:pPr>
      <w:r w:rsidRPr="00C77DC4">
        <w:rPr>
          <w:sz w:val="14"/>
          <w:szCs w:val="14"/>
        </w:rPr>
        <w:t>VYŘIZUJE</w:t>
      </w:r>
      <w:r w:rsidR="00E2276D" w:rsidRPr="00C77DC4">
        <w:rPr>
          <w:sz w:val="14"/>
          <w:szCs w:val="14"/>
        </w:rPr>
        <w:t>:</w:t>
      </w:r>
      <w:r w:rsidR="003D43D5" w:rsidRPr="00C77DC4">
        <w:rPr>
          <w:sz w:val="14"/>
          <w:szCs w:val="14"/>
        </w:rPr>
        <w:t xml:space="preserve"> </w:t>
      </w:r>
      <w:r w:rsidR="003D43D5" w:rsidRPr="00C77DC4">
        <w:rPr>
          <w:sz w:val="14"/>
          <w:szCs w:val="14"/>
        </w:rPr>
        <w:tab/>
      </w:r>
      <w:sdt>
        <w:sdtPr>
          <w:rPr>
            <w:sz w:val="16"/>
            <w:szCs w:val="16"/>
          </w:rPr>
          <w:alias w:val="vyrizuje"/>
          <w:tag w:val="vyrizuje"/>
          <w:id w:val="-1800125085"/>
          <w:lock w:val="sdtLocked"/>
          <w:placeholder>
            <w:docPart w:val="0B737503A2DE4560B1D41F2CF057CAC4"/>
          </w:placeholder>
          <w:text/>
        </w:sdtPr>
        <w:sdtEndPr/>
        <w:sdtContent>
          <w:r w:rsidR="00FA524C">
            <w:rPr>
              <w:sz w:val="16"/>
              <w:szCs w:val="16"/>
            </w:rPr>
            <w:t>Ing. Blanka Rychla</w:t>
          </w:r>
        </w:sdtContent>
      </w:sdt>
    </w:p>
    <w:p w:rsidR="003D43D5" w:rsidRPr="00C77DC4" w:rsidRDefault="001168B1" w:rsidP="003D226A">
      <w:pPr>
        <w:tabs>
          <w:tab w:val="left" w:pos="1560"/>
        </w:tabs>
        <w:spacing w:after="0" w:line="276" w:lineRule="auto"/>
        <w:rPr>
          <w:sz w:val="14"/>
          <w:szCs w:val="14"/>
        </w:rPr>
      </w:pPr>
      <w:r w:rsidRPr="00C77DC4">
        <w:rPr>
          <w:sz w:val="14"/>
          <w:szCs w:val="14"/>
        </w:rPr>
        <w:t>TELEFON</w:t>
      </w:r>
      <w:r w:rsidR="00E2276D" w:rsidRPr="00C77DC4">
        <w:rPr>
          <w:sz w:val="14"/>
          <w:szCs w:val="14"/>
        </w:rPr>
        <w:t>:</w:t>
      </w:r>
      <w:r w:rsidR="003D43D5" w:rsidRPr="00C77DC4">
        <w:rPr>
          <w:sz w:val="14"/>
          <w:szCs w:val="14"/>
        </w:rPr>
        <w:t xml:space="preserve"> </w:t>
      </w:r>
      <w:r w:rsidR="003D43D5" w:rsidRPr="00C77DC4">
        <w:rPr>
          <w:sz w:val="14"/>
          <w:szCs w:val="14"/>
        </w:rPr>
        <w:tab/>
      </w:r>
      <w:sdt>
        <w:sdtPr>
          <w:rPr>
            <w:sz w:val="16"/>
            <w:szCs w:val="16"/>
          </w:rPr>
          <w:alias w:val="telefon"/>
          <w:tag w:val="telefon"/>
          <w:id w:val="-1800125084"/>
          <w:lock w:val="sdtLocked"/>
          <w:placeholder>
            <w:docPart w:val="0B737503A2DE4560B1D41F2CF057CAC4"/>
          </w:placeholder>
          <w:text/>
        </w:sdtPr>
        <w:sdtEndPr/>
        <w:sdtContent>
          <w:r w:rsidR="003D226A">
            <w:rPr>
              <w:sz w:val="16"/>
              <w:szCs w:val="16"/>
            </w:rPr>
            <w:t xml:space="preserve">596 387 </w:t>
          </w:r>
          <w:r w:rsidR="00FA524C">
            <w:rPr>
              <w:sz w:val="16"/>
              <w:szCs w:val="16"/>
            </w:rPr>
            <w:t>352</w:t>
          </w:r>
        </w:sdtContent>
      </w:sdt>
    </w:p>
    <w:p w:rsidR="003D43D5" w:rsidRPr="00EE1A54" w:rsidRDefault="00D64F02" w:rsidP="003D226A">
      <w:pPr>
        <w:tabs>
          <w:tab w:val="left" w:pos="1560"/>
        </w:tabs>
        <w:spacing w:after="0" w:line="276" w:lineRule="auto"/>
        <w:rPr>
          <w:sz w:val="16"/>
          <w:szCs w:val="16"/>
        </w:rPr>
      </w:pPr>
      <w:r w:rsidRPr="00C77DC4">
        <w:rPr>
          <w:sz w:val="14"/>
          <w:szCs w:val="14"/>
        </w:rPr>
        <w:t>E-MAIL:</w:t>
      </w:r>
      <w:r w:rsidR="003D43D5" w:rsidRPr="00C77DC4">
        <w:rPr>
          <w:sz w:val="14"/>
          <w:szCs w:val="14"/>
        </w:rPr>
        <w:t xml:space="preserve"> </w:t>
      </w:r>
      <w:r w:rsidR="003D43D5" w:rsidRPr="00C77DC4">
        <w:rPr>
          <w:sz w:val="14"/>
          <w:szCs w:val="14"/>
        </w:rPr>
        <w:tab/>
      </w:r>
      <w:sdt>
        <w:sdtPr>
          <w:rPr>
            <w:sz w:val="16"/>
            <w:szCs w:val="16"/>
          </w:rPr>
          <w:alias w:val="email"/>
          <w:tag w:val="email"/>
          <w:id w:val="-1800125083"/>
          <w:lock w:val="sdtLocked"/>
          <w:placeholder>
            <w:docPart w:val="0B737503A2DE4560B1D41F2CF057CAC4"/>
          </w:placeholder>
          <w:text/>
        </w:sdtPr>
        <w:sdtEndPr/>
        <w:sdtContent>
          <w:r w:rsidR="00FA524C">
            <w:rPr>
              <w:sz w:val="16"/>
              <w:szCs w:val="16"/>
            </w:rPr>
            <w:t>blanka.rychla</w:t>
          </w:r>
        </w:sdtContent>
      </w:sdt>
      <w:r w:rsidR="00BF0EB1" w:rsidRPr="00EE1A54">
        <w:rPr>
          <w:sz w:val="16"/>
          <w:szCs w:val="16"/>
        </w:rPr>
        <w:t>@karvina.cz</w:t>
      </w:r>
    </w:p>
    <w:p w:rsidR="00492883" w:rsidRPr="00C77DC4" w:rsidRDefault="00492883" w:rsidP="003D226A">
      <w:pPr>
        <w:tabs>
          <w:tab w:val="left" w:pos="1560"/>
        </w:tabs>
        <w:spacing w:after="0" w:line="276" w:lineRule="auto"/>
        <w:rPr>
          <w:sz w:val="14"/>
          <w:szCs w:val="14"/>
        </w:rPr>
      </w:pPr>
    </w:p>
    <w:p w:rsidR="00492883" w:rsidRPr="00EE1A54" w:rsidRDefault="00492883" w:rsidP="003D226A">
      <w:pPr>
        <w:tabs>
          <w:tab w:val="left" w:pos="1560"/>
        </w:tabs>
        <w:spacing w:after="0" w:line="276" w:lineRule="auto"/>
        <w:rPr>
          <w:sz w:val="16"/>
          <w:szCs w:val="16"/>
        </w:rPr>
      </w:pPr>
      <w:r w:rsidRPr="00C77DC4">
        <w:rPr>
          <w:sz w:val="14"/>
          <w:szCs w:val="14"/>
        </w:rPr>
        <w:t>LISTŮ/PŘÍLOH:</w:t>
      </w:r>
      <w:r w:rsidRPr="00C77DC4">
        <w:rPr>
          <w:sz w:val="14"/>
          <w:szCs w:val="14"/>
        </w:rPr>
        <w:tab/>
      </w:r>
      <w:sdt>
        <w:sdtPr>
          <w:rPr>
            <w:sz w:val="16"/>
            <w:szCs w:val="16"/>
          </w:rPr>
          <w:alias w:val="listy"/>
          <w:tag w:val="listy"/>
          <w:id w:val="328763258"/>
          <w:placeholder>
            <w:docPart w:val="5908E1156ABC40C88FB59B86521DE894"/>
          </w:placeholder>
          <w:text/>
        </w:sdtPr>
        <w:sdtEndPr/>
        <w:sdtContent>
          <w:r w:rsidR="003D226A">
            <w:rPr>
              <w:sz w:val="16"/>
              <w:szCs w:val="16"/>
            </w:rPr>
            <w:t>1</w:t>
          </w:r>
          <w:r w:rsidR="004F1679">
            <w:rPr>
              <w:sz w:val="16"/>
              <w:szCs w:val="16"/>
            </w:rPr>
            <w:t>/0</w:t>
          </w:r>
        </w:sdtContent>
      </w:sdt>
    </w:p>
    <w:p w:rsidR="00E2276D" w:rsidRPr="00C77DC4" w:rsidRDefault="001168B1" w:rsidP="003D226A">
      <w:pPr>
        <w:tabs>
          <w:tab w:val="left" w:pos="1560"/>
        </w:tabs>
        <w:spacing w:after="0" w:line="276" w:lineRule="auto"/>
        <w:rPr>
          <w:sz w:val="14"/>
          <w:szCs w:val="14"/>
        </w:rPr>
      </w:pPr>
      <w:r w:rsidRPr="00C77DC4">
        <w:rPr>
          <w:sz w:val="14"/>
          <w:szCs w:val="14"/>
        </w:rPr>
        <w:t>DATUM</w:t>
      </w:r>
      <w:r w:rsidR="00E2276D" w:rsidRPr="00C77DC4">
        <w:rPr>
          <w:sz w:val="14"/>
          <w:szCs w:val="14"/>
        </w:rPr>
        <w:t>:</w:t>
      </w:r>
      <w:r w:rsidR="00E2276D" w:rsidRPr="00C77DC4">
        <w:rPr>
          <w:sz w:val="14"/>
          <w:szCs w:val="14"/>
        </w:rPr>
        <w:tab/>
      </w:r>
      <w:r w:rsidR="00E93642">
        <w:rPr>
          <w:sz w:val="16"/>
          <w:szCs w:val="16"/>
        </w:rPr>
        <w:fldChar w:fldCharType="begin"/>
      </w:r>
      <w:r w:rsidR="00075C89">
        <w:rPr>
          <w:sz w:val="16"/>
          <w:szCs w:val="16"/>
        </w:rPr>
        <w:instrText xml:space="preserve"> DATE  \@ "dd.MM.yyyy"  \* MERGEFORMAT </w:instrText>
      </w:r>
      <w:r w:rsidR="00E93642">
        <w:rPr>
          <w:sz w:val="16"/>
          <w:szCs w:val="16"/>
        </w:rPr>
        <w:fldChar w:fldCharType="separate"/>
      </w:r>
      <w:r w:rsidR="00F30627">
        <w:rPr>
          <w:noProof/>
          <w:sz w:val="16"/>
          <w:szCs w:val="16"/>
        </w:rPr>
        <w:t>21.12.2015</w:t>
      </w:r>
      <w:r w:rsidR="00E93642">
        <w:rPr>
          <w:sz w:val="16"/>
          <w:szCs w:val="16"/>
        </w:rPr>
        <w:fldChar w:fldCharType="end"/>
      </w:r>
    </w:p>
    <w:p w:rsidR="0006738D" w:rsidRPr="00C77DC4" w:rsidRDefault="0006738D" w:rsidP="003D226A">
      <w:pPr>
        <w:spacing w:line="276" w:lineRule="auto"/>
        <w:jc w:val="left"/>
        <w:rPr>
          <w:sz w:val="14"/>
          <w:szCs w:val="14"/>
        </w:rPr>
        <w:sectPr w:rsidR="0006738D" w:rsidRPr="00C77DC4" w:rsidSect="00F50DA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1440" w:right="1440" w:bottom="851" w:left="1440" w:header="397" w:footer="1134" w:gutter="0"/>
          <w:cols w:space="708"/>
          <w:titlePg/>
          <w:docGrid w:linePitch="360"/>
        </w:sectPr>
      </w:pPr>
    </w:p>
    <w:p w:rsidR="00E2276D" w:rsidRPr="00C77DC4" w:rsidRDefault="00E2276D" w:rsidP="000C2E59">
      <w:pPr>
        <w:jc w:val="left"/>
        <w:rPr>
          <w:sz w:val="14"/>
          <w:szCs w:val="14"/>
        </w:rPr>
      </w:pPr>
    </w:p>
    <w:p w:rsidR="003B63D6" w:rsidRPr="003B63D6" w:rsidRDefault="00FA524C" w:rsidP="003B63D6">
      <w:pPr>
        <w:pStyle w:val="Nadpis1"/>
      </w:pPr>
      <w:r>
        <w:t>Odpověď na interpelaci č. 21 – zasílání programu RM Karviné</w:t>
      </w:r>
    </w:p>
    <w:p w:rsidR="003B63D6" w:rsidRDefault="003B63D6" w:rsidP="003B63D6">
      <w:pPr>
        <w:spacing w:before="120"/>
      </w:pPr>
    </w:p>
    <w:p w:rsidR="00106BF0" w:rsidRDefault="00FA524C" w:rsidP="003B63D6">
      <w:pPr>
        <w:spacing w:before="60"/>
        <w:rPr>
          <w:color w:val="000000"/>
        </w:rPr>
      </w:pPr>
      <w:r>
        <w:rPr>
          <w:color w:val="000000"/>
        </w:rPr>
        <w:t>Vážený pane,</w:t>
      </w:r>
    </w:p>
    <w:p w:rsidR="00FA524C" w:rsidRDefault="00FA524C" w:rsidP="003B63D6">
      <w:pPr>
        <w:spacing w:before="60"/>
        <w:rPr>
          <w:color w:val="000000"/>
        </w:rPr>
      </w:pPr>
      <w:r>
        <w:rPr>
          <w:color w:val="000000"/>
        </w:rPr>
        <w:t xml:space="preserve">dne </w:t>
      </w:r>
      <w:proofErr w:type="gramStart"/>
      <w:r>
        <w:rPr>
          <w:color w:val="000000"/>
        </w:rPr>
        <w:t>10.12.2015</w:t>
      </w:r>
      <w:proofErr w:type="gramEnd"/>
      <w:r>
        <w:rPr>
          <w:color w:val="000000"/>
        </w:rPr>
        <w:t xml:space="preserve"> jste na 9. zasedání ZM Karviné vznesl formou interpelace požadavek, aby členům Zastupitelstva města Karviné byl spolu s unesením Rady města Karviné zasílán i program schůze Rady města Karviné.</w:t>
      </w:r>
    </w:p>
    <w:p w:rsidR="00FA524C" w:rsidRDefault="00FA524C" w:rsidP="003B63D6">
      <w:pPr>
        <w:spacing w:before="60"/>
        <w:rPr>
          <w:color w:val="000000"/>
        </w:rPr>
      </w:pPr>
      <w:r>
        <w:rPr>
          <w:color w:val="000000"/>
        </w:rPr>
        <w:t xml:space="preserve">Vaší interpelací se zabývala Rada města Karviné dne </w:t>
      </w:r>
      <w:proofErr w:type="gramStart"/>
      <w:r>
        <w:rPr>
          <w:color w:val="000000"/>
        </w:rPr>
        <w:t>16.12.2015</w:t>
      </w:r>
      <w:proofErr w:type="gramEnd"/>
      <w:r>
        <w:rPr>
          <w:color w:val="000000"/>
        </w:rPr>
        <w:t xml:space="preserve"> s tím, že Vašemu požadavku vyhověla. </w:t>
      </w:r>
    </w:p>
    <w:p w:rsidR="00FA524C" w:rsidRDefault="00FA524C" w:rsidP="003B63D6">
      <w:pPr>
        <w:spacing w:before="60"/>
        <w:rPr>
          <w:color w:val="000000"/>
        </w:rPr>
      </w:pPr>
      <w:r>
        <w:rPr>
          <w:color w:val="000000"/>
        </w:rPr>
        <w:t xml:space="preserve">S účinností od </w:t>
      </w:r>
      <w:proofErr w:type="gramStart"/>
      <w:r>
        <w:rPr>
          <w:color w:val="000000"/>
        </w:rPr>
        <w:t>16.12.2015</w:t>
      </w:r>
      <w:proofErr w:type="gramEnd"/>
      <w:r>
        <w:rPr>
          <w:color w:val="000000"/>
        </w:rPr>
        <w:t xml:space="preserve"> je členům ZM Karviné doručován</w:t>
      </w:r>
      <w:bookmarkStart w:id="2" w:name="_GoBack"/>
      <w:bookmarkEnd w:id="2"/>
      <w:r>
        <w:rPr>
          <w:color w:val="000000"/>
        </w:rPr>
        <w:t xml:space="preserve"> společně s unesením i program schůze Rady města Karviné, a to na https://cloud.karvina.cz.</w:t>
      </w:r>
    </w:p>
    <w:p w:rsidR="00106BF0" w:rsidRDefault="00FA524C" w:rsidP="003B63D6">
      <w:pPr>
        <w:spacing w:before="60"/>
        <w:rPr>
          <w:color w:val="000000"/>
        </w:rPr>
      </w:pPr>
      <w:r>
        <w:rPr>
          <w:color w:val="000000"/>
        </w:rPr>
        <w:t>S pozdravem</w:t>
      </w:r>
    </w:p>
    <w:p w:rsidR="00106BF0" w:rsidRDefault="00106BF0" w:rsidP="003B63D6">
      <w:pPr>
        <w:spacing w:before="60"/>
        <w:rPr>
          <w:color w:val="000000"/>
        </w:rPr>
      </w:pPr>
    </w:p>
    <w:p w:rsidR="00106BF0" w:rsidRDefault="00106BF0" w:rsidP="003B63D6">
      <w:pPr>
        <w:spacing w:before="60"/>
        <w:rPr>
          <w:color w:val="000000"/>
        </w:rPr>
      </w:pPr>
    </w:p>
    <w:p w:rsidR="003B63D6" w:rsidRDefault="003B63D6" w:rsidP="003B63D6">
      <w:pPr>
        <w:spacing w:before="60"/>
        <w:rPr>
          <w:color w:val="000000"/>
        </w:rPr>
      </w:pPr>
    </w:p>
    <w:p w:rsidR="003B63D6" w:rsidRDefault="003B63D6" w:rsidP="005C0478"/>
    <w:p w:rsidR="003D226A" w:rsidRDefault="003D226A" w:rsidP="005C0478"/>
    <w:p w:rsidR="000251A8" w:rsidRDefault="00F30627" w:rsidP="00333202">
      <w:pPr>
        <w:jc w:val="left"/>
        <w:rPr>
          <w:rFonts w:eastAsia="Times New Roman" w:cs="Times New Roman"/>
        </w:rPr>
      </w:pPr>
      <w:sdt>
        <w:sdtPr>
          <w:rPr>
            <w:rFonts w:eastAsia="Times New Roman" w:cs="Times New Roman"/>
          </w:rPr>
          <w:alias w:val="podpis"/>
          <w:tag w:val="podpis"/>
          <w:id w:val="-1800125064"/>
          <w:placeholder>
            <w:docPart w:val="1D9BD6A5E48D413D9507A90EF61B7219"/>
          </w:placeholder>
          <w:text/>
        </w:sdtPr>
        <w:sdtEndPr/>
        <w:sdtContent>
          <w:r w:rsidR="00FA524C">
            <w:rPr>
              <w:rFonts w:eastAsia="Times New Roman" w:cs="Times New Roman"/>
            </w:rPr>
            <w:t>JUDr. Olga Guziurová, MPA</w:t>
          </w:r>
        </w:sdtContent>
      </w:sdt>
      <w:r w:rsidR="008B5AC3">
        <w:br/>
      </w:r>
      <w:sdt>
        <w:sdtPr>
          <w:rPr>
            <w:rFonts w:eastAsia="Times New Roman" w:cs="Times New Roman"/>
          </w:rPr>
          <w:alias w:val="funkce"/>
          <w:tag w:val="funkce"/>
          <w:id w:val="351992043"/>
          <w:placeholder>
            <w:docPart w:val="37E2E69F3FBD4A7E86C2317587D42C70"/>
          </w:placeholder>
          <w:text w:multiLine="1"/>
        </w:sdtPr>
        <w:sdtEndPr/>
        <w:sdtContent>
          <w:r w:rsidR="00FA524C">
            <w:rPr>
              <w:rFonts w:eastAsia="Times New Roman" w:cs="Times New Roman"/>
            </w:rPr>
            <w:t>vedoucí Odboru organizačního</w:t>
          </w:r>
        </w:sdtContent>
      </w:sdt>
    </w:p>
    <w:p w:rsidR="00333202" w:rsidRDefault="00333202" w:rsidP="00333202">
      <w:pPr>
        <w:jc w:val="left"/>
        <w:rPr>
          <w:rFonts w:eastAsia="Times New Roman" w:cs="Times New Roman"/>
        </w:rPr>
      </w:pPr>
    </w:p>
    <w:sectPr w:rsidR="00333202" w:rsidSect="00333202">
      <w:type w:val="continuous"/>
      <w:pgSz w:w="11906" w:h="16838" w:code="9"/>
      <w:pgMar w:top="1440" w:right="1440" w:bottom="851" w:left="1440" w:header="397" w:footer="692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DA6" w:rsidRDefault="00F50DA6" w:rsidP="00944058">
      <w:r>
        <w:separator/>
      </w:r>
    </w:p>
  </w:endnote>
  <w:endnote w:type="continuationSeparator" w:id="0">
    <w:p w:rsidR="00F50DA6" w:rsidRDefault="00F50DA6" w:rsidP="0094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DA6" w:rsidRDefault="00F50DA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6047694"/>
      <w:docPartObj>
        <w:docPartGallery w:val="Page Numbers (Bottom of Page)"/>
        <w:docPartUnique/>
      </w:docPartObj>
    </w:sdtPr>
    <w:sdtEndPr/>
    <w:sdtContent>
      <w:sdt>
        <w:sdtPr>
          <w:id w:val="1566047695"/>
          <w:docPartObj>
            <w:docPartGallery w:val="Page Numbers (Top of Page)"/>
            <w:docPartUnique/>
          </w:docPartObj>
        </w:sdtPr>
        <w:sdtEndPr/>
        <w:sdtContent>
          <w:p w:rsidR="000251A8" w:rsidRDefault="000251A8" w:rsidP="00CC4F22">
            <w:pPr>
              <w:pStyle w:val="Zpat"/>
            </w:pPr>
          </w:p>
          <w:tbl>
            <w:tblPr>
              <w:tblW w:w="9180" w:type="dxa"/>
              <w:tblCellMar>
                <w:top w:w="113" w:type="dxa"/>
                <w:bottom w:w="113" w:type="dxa"/>
              </w:tblCellMar>
              <w:tblLook w:val="0480" w:firstRow="0" w:lastRow="0" w:firstColumn="1" w:lastColumn="0" w:noHBand="0" w:noVBand="1"/>
            </w:tblPr>
            <w:tblGrid>
              <w:gridCol w:w="8046"/>
              <w:gridCol w:w="1134"/>
            </w:tblGrid>
            <w:tr w:rsidR="000C6C72" w:rsidRPr="00A75E63" w:rsidTr="00BF0EB1">
              <w:tc>
                <w:tcPr>
                  <w:tcW w:w="8046" w:type="dxa"/>
                  <w:shd w:val="clear" w:color="auto" w:fill="FFFFFF" w:themeFill="background1"/>
                </w:tcPr>
                <w:p w:rsidR="000C6C72" w:rsidRPr="008B5AC3" w:rsidRDefault="000C6C72" w:rsidP="00CC4F22">
                  <w:pPr>
                    <w:pStyle w:val="Zpat"/>
                  </w:pPr>
                </w:p>
              </w:tc>
              <w:tc>
                <w:tcPr>
                  <w:tcW w:w="1134" w:type="dxa"/>
                  <w:shd w:val="clear" w:color="auto" w:fill="auto"/>
                  <w:vAlign w:val="bottom"/>
                </w:tcPr>
                <w:p w:rsidR="000C6C72" w:rsidRPr="000251A8" w:rsidRDefault="000C6C72" w:rsidP="00CC4F22">
                  <w:pPr>
                    <w:pStyle w:val="Zpat"/>
                  </w:pPr>
                </w:p>
              </w:tc>
            </w:tr>
            <w:tr w:rsidR="008B5AC3" w:rsidRPr="00A75E63" w:rsidTr="00BF0EB1">
              <w:tc>
                <w:tcPr>
                  <w:tcW w:w="8046" w:type="dxa"/>
                  <w:shd w:val="clear" w:color="auto" w:fill="FFFFFF" w:themeFill="background1"/>
                </w:tcPr>
                <w:p w:rsidR="00614765" w:rsidRPr="003D226A" w:rsidRDefault="00614765" w:rsidP="00CC4F22">
                  <w:pPr>
                    <w:pStyle w:val="Zpat"/>
                    <w:rPr>
                      <w:b/>
                    </w:rPr>
                  </w:pPr>
                  <w:r w:rsidRPr="003D226A">
                    <w:rPr>
                      <w:b/>
                    </w:rPr>
                    <w:t>Statutární město Karviná - Magistrát města Karviné</w:t>
                  </w:r>
                </w:p>
                <w:p w:rsidR="00614765" w:rsidRPr="003D226A" w:rsidRDefault="00614765" w:rsidP="00EE1A54">
                  <w:pPr>
                    <w:pStyle w:val="Zpat"/>
                  </w:pPr>
                  <w:r w:rsidRPr="003D226A">
                    <w:t>Číslo jednací:</w:t>
                  </w:r>
                  <w:r w:rsidR="00C1350A" w:rsidRPr="003D226A">
                    <w:t xml:space="preserve"> </w:t>
                  </w:r>
                  <w:r w:rsidR="00F30627">
                    <w:fldChar w:fldCharType="begin"/>
                  </w:r>
                  <w:r w:rsidR="00F30627">
                    <w:instrText xml:space="preserve"> REF číslo_jednací \h  \* MERGEFORMAT </w:instrText>
                  </w:r>
                  <w:r w:rsidR="00F30627">
                    <w:fldChar w:fldCharType="separate"/>
                  </w:r>
                  <w:sdt>
                    <w:sdtPr>
                      <w:rPr>
                        <w:rStyle w:val="ZpatChar"/>
                      </w:rPr>
                      <w:alias w:val="cislo_jednaci"/>
                      <w:tag w:val="cislo_jednaci"/>
                      <w:id w:val="260925922"/>
                      <w:lock w:val="sdtLocked"/>
                      <w:placeholder>
                        <w:docPart w:val="AB4800521F9643B086FFF19769C36727"/>
                      </w:placeholder>
                      <w:showingPlcHdr/>
                      <w:text/>
                    </w:sdtPr>
                    <w:sdtEndPr>
                      <w:rPr>
                        <w:rStyle w:val="ZpatChar"/>
                      </w:rPr>
                    </w:sdtEndPr>
                    <w:sdtContent>
                      <w:r w:rsidR="00F50DA6" w:rsidRPr="00F50DA6">
                        <w:rPr>
                          <w:rStyle w:val="ZpatChar"/>
                        </w:rPr>
                        <w:t xml:space="preserve"> </w:t>
                      </w:r>
                    </w:sdtContent>
                  </w:sdt>
                  <w:r w:rsidR="00F30627">
                    <w:fldChar w:fldCharType="end"/>
                  </w:r>
                  <w:r w:rsidR="00492883" w:rsidRPr="003D226A">
                    <w:t xml:space="preserve">  </w:t>
                  </w:r>
                  <w:r w:rsidR="00492883" w:rsidRPr="003D226A">
                    <w:rPr>
                      <w:rFonts w:cs="Arial"/>
                    </w:rPr>
                    <w:t>●</w:t>
                  </w:r>
                  <w:r w:rsidR="00492883" w:rsidRPr="003D226A">
                    <w:t xml:space="preserve"> Spisová značka: </w:t>
                  </w:r>
                  <w:r w:rsidR="00F30627">
                    <w:fldChar w:fldCharType="begin"/>
                  </w:r>
                  <w:r w:rsidR="00F30627">
                    <w:instrText xml:space="preserve"> REF spisová_značka \h  \* MERGEFORMAT </w:instrText>
                  </w:r>
                  <w:r w:rsidR="00F30627">
                    <w:fldChar w:fldCharType="separate"/>
                  </w:r>
                  <w:sdt>
                    <w:sdtPr>
                      <w:alias w:val="spisova_znacka"/>
                      <w:tag w:val="spisova_znacka"/>
                      <w:id w:val="-1490086075"/>
                      <w:placeholder>
                        <w:docPart w:val="86F550E83D774E8586F23A8448FC8656"/>
                      </w:placeholder>
                      <w:showingPlcHdr/>
                      <w:text/>
                    </w:sdtPr>
                    <w:sdtContent>
                      <w:r w:rsidR="00F30627" w:rsidRPr="00F30627">
                        <w:t xml:space="preserve"> </w:t>
                      </w:r>
                    </w:sdtContent>
                  </w:sdt>
                  <w:r w:rsidR="00F30627">
                    <w:fldChar w:fldCharType="end"/>
                  </w:r>
                </w:p>
              </w:tc>
              <w:tc>
                <w:tcPr>
                  <w:tcW w:w="1134" w:type="dxa"/>
                  <w:shd w:val="clear" w:color="auto" w:fill="auto"/>
                  <w:vAlign w:val="bottom"/>
                </w:tcPr>
                <w:p w:rsidR="008B5AC3" w:rsidRPr="00A75E63" w:rsidRDefault="008B5AC3" w:rsidP="003D226A">
                  <w:pPr>
                    <w:pStyle w:val="Zpat"/>
                    <w:jc w:val="right"/>
                  </w:pPr>
                  <w:r w:rsidRPr="000251A8">
                    <w:t xml:space="preserve">Stránka </w:t>
                  </w:r>
                  <w:r w:rsidR="00E93642" w:rsidRPr="000251A8">
                    <w:fldChar w:fldCharType="begin"/>
                  </w:r>
                  <w:r w:rsidRPr="000251A8">
                    <w:instrText>PAGE</w:instrText>
                  </w:r>
                  <w:r w:rsidR="00E93642" w:rsidRPr="000251A8">
                    <w:fldChar w:fldCharType="separate"/>
                  </w:r>
                  <w:r w:rsidR="00333202">
                    <w:rPr>
                      <w:noProof/>
                    </w:rPr>
                    <w:t>2</w:t>
                  </w:r>
                  <w:r w:rsidR="00E93642" w:rsidRPr="000251A8">
                    <w:fldChar w:fldCharType="end"/>
                  </w:r>
                  <w:r w:rsidRPr="000251A8">
                    <w:t xml:space="preserve"> </w:t>
                  </w:r>
                  <w:r w:rsidR="003D226A">
                    <w:t>/</w:t>
                  </w:r>
                  <w:r w:rsidRPr="000251A8">
                    <w:t xml:space="preserve"> </w:t>
                  </w:r>
                  <w:r w:rsidR="00E93642" w:rsidRPr="000251A8">
                    <w:fldChar w:fldCharType="begin"/>
                  </w:r>
                  <w:r w:rsidRPr="000251A8">
                    <w:instrText>NUMPAGES</w:instrText>
                  </w:r>
                  <w:r w:rsidR="00E93642" w:rsidRPr="000251A8">
                    <w:fldChar w:fldCharType="separate"/>
                  </w:r>
                  <w:r w:rsidR="00F30627">
                    <w:rPr>
                      <w:noProof/>
                    </w:rPr>
                    <w:t>1</w:t>
                  </w:r>
                  <w:r w:rsidR="00E93642" w:rsidRPr="000251A8">
                    <w:fldChar w:fldCharType="end"/>
                  </w:r>
                </w:p>
              </w:tc>
            </w:tr>
          </w:tbl>
          <w:p w:rsidR="005B7F7E" w:rsidRDefault="00F30627" w:rsidP="00CC4F22">
            <w:pPr>
              <w:pStyle w:val="Zpat"/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CellMar>
        <w:top w:w="113" w:type="dxa"/>
        <w:bottom w:w="113" w:type="dxa"/>
      </w:tblCellMar>
      <w:tblLook w:val="0480" w:firstRow="0" w:lastRow="0" w:firstColumn="1" w:lastColumn="0" w:noHBand="0" w:noVBand="1"/>
    </w:tblPr>
    <w:tblGrid>
      <w:gridCol w:w="8188"/>
      <w:gridCol w:w="992"/>
    </w:tblGrid>
    <w:tr w:rsidR="000C6C72" w:rsidRPr="00A75E63" w:rsidTr="0067674F">
      <w:tc>
        <w:tcPr>
          <w:tcW w:w="8188" w:type="dxa"/>
          <w:shd w:val="clear" w:color="auto" w:fill="FFFFFF" w:themeFill="background1"/>
        </w:tcPr>
        <w:p w:rsidR="000C6C72" w:rsidRPr="00AC7C9A" w:rsidRDefault="000C6C72" w:rsidP="00CC4F22">
          <w:pPr>
            <w:pStyle w:val="Zpat"/>
          </w:pPr>
        </w:p>
      </w:tc>
      <w:tc>
        <w:tcPr>
          <w:tcW w:w="992" w:type="dxa"/>
          <w:shd w:val="clear" w:color="auto" w:fill="auto"/>
          <w:vAlign w:val="bottom"/>
        </w:tcPr>
        <w:p w:rsidR="000C6C72" w:rsidRPr="000251A8" w:rsidRDefault="000C6C72" w:rsidP="00CC4F22">
          <w:pPr>
            <w:pStyle w:val="Zpat"/>
          </w:pPr>
        </w:p>
      </w:tc>
    </w:tr>
    <w:tr w:rsidR="007F3E69" w:rsidRPr="00A75E63" w:rsidTr="0067674F">
      <w:tc>
        <w:tcPr>
          <w:tcW w:w="8188" w:type="dxa"/>
          <w:shd w:val="clear" w:color="auto" w:fill="FFFFFF" w:themeFill="background1"/>
        </w:tcPr>
        <w:p w:rsidR="007F3E69" w:rsidRPr="003D226A" w:rsidRDefault="007F3E69" w:rsidP="00CC4F22">
          <w:pPr>
            <w:pStyle w:val="Zpat"/>
            <w:rPr>
              <w:b/>
            </w:rPr>
          </w:pPr>
          <w:r w:rsidRPr="003D226A">
            <w:rPr>
              <w:b/>
            </w:rPr>
            <w:t>Statutární město Karviná – Magistrát města Karviné</w:t>
          </w:r>
        </w:p>
        <w:p w:rsidR="00727076" w:rsidRPr="003D226A" w:rsidRDefault="007F3E69" w:rsidP="00CC4F22">
          <w:pPr>
            <w:pStyle w:val="Zpat"/>
          </w:pPr>
          <w:r w:rsidRPr="003D226A">
            <w:t>Fryštátsk</w:t>
          </w:r>
          <w:r w:rsidR="00123813" w:rsidRPr="003D226A">
            <w:t xml:space="preserve">á 72/1, 733 24 Karviná-Fryštát </w:t>
          </w:r>
          <w:r w:rsidR="00727076" w:rsidRPr="003D226A">
            <w:rPr>
              <w:rFonts w:cs="Arial"/>
            </w:rPr>
            <w:t>●</w:t>
          </w:r>
          <w:r w:rsidR="00123813" w:rsidRPr="003D226A">
            <w:t xml:space="preserve"> </w:t>
          </w:r>
          <w:r w:rsidR="00727076" w:rsidRPr="003D226A">
            <w:t xml:space="preserve">Tel.: 596 387 111 </w:t>
          </w:r>
          <w:r w:rsidR="00727076" w:rsidRPr="003D226A">
            <w:rPr>
              <w:rFonts w:cs="Arial"/>
            </w:rPr>
            <w:t>●</w:t>
          </w:r>
          <w:r w:rsidR="00727076" w:rsidRPr="003D226A">
            <w:t xml:space="preserve"> Fax: 596 387 264 </w:t>
          </w:r>
          <w:r w:rsidR="00727076" w:rsidRPr="003D226A">
            <w:rPr>
              <w:rFonts w:cs="Arial"/>
            </w:rPr>
            <w:t>●</w:t>
          </w:r>
          <w:r w:rsidR="00727076" w:rsidRPr="003D226A">
            <w:t xml:space="preserve"> </w:t>
          </w:r>
          <w:r w:rsidR="000C2E59" w:rsidRPr="003D226A">
            <w:t xml:space="preserve">e-mail: </w:t>
          </w:r>
          <w:r w:rsidR="00727076" w:rsidRPr="003D226A">
            <w:t xml:space="preserve">epodatelna@karvina.cz </w:t>
          </w:r>
          <w:r w:rsidR="00727076" w:rsidRPr="003D226A">
            <w:rPr>
              <w:rFonts w:cs="Arial"/>
            </w:rPr>
            <w:t>●</w:t>
          </w:r>
          <w:r w:rsidR="00727076" w:rsidRPr="003D226A">
            <w:t xml:space="preserve"> www.karvina.cz</w:t>
          </w:r>
        </w:p>
        <w:p w:rsidR="00357BB6" w:rsidRPr="003D226A" w:rsidRDefault="00123813" w:rsidP="00CC4F22">
          <w:pPr>
            <w:pStyle w:val="Zpat"/>
          </w:pPr>
          <w:r w:rsidRPr="003D226A">
            <w:rPr>
              <w:b/>
            </w:rPr>
            <w:t xml:space="preserve">Adresa pro osobní kontakt: </w:t>
          </w:r>
          <w:r w:rsidR="00F30627">
            <w:fldChar w:fldCharType="begin"/>
          </w:r>
          <w:r w:rsidR="00F30627">
            <w:instrText xml:space="preserve"> USERADDRESS   \* MERGEFORMAT </w:instrText>
          </w:r>
          <w:r w:rsidR="00F30627">
            <w:rPr>
              <w:noProof/>
            </w:rPr>
            <w:fldChar w:fldCharType="end"/>
          </w:r>
          <w:r w:rsidR="003D43D5" w:rsidRPr="003D226A">
            <w:rPr>
              <w:b/>
            </w:rPr>
            <w:t xml:space="preserve"> </w:t>
          </w:r>
          <w:r w:rsidR="000C2E59" w:rsidRPr="003D226A">
            <w:rPr>
              <w:rFonts w:cs="Arial"/>
            </w:rPr>
            <w:t>●</w:t>
          </w:r>
          <w:r w:rsidR="00727076" w:rsidRPr="003D226A">
            <w:t xml:space="preserve"> </w:t>
          </w:r>
          <w:r w:rsidR="007F3E69" w:rsidRPr="003D226A">
            <w:t>IČ</w:t>
          </w:r>
          <w:r w:rsidR="001168B1" w:rsidRPr="003D226A">
            <w:t>:</w:t>
          </w:r>
          <w:r w:rsidR="007F3E69" w:rsidRPr="003D226A">
            <w:t xml:space="preserve"> </w:t>
          </w:r>
          <w:r w:rsidR="000C2E59" w:rsidRPr="003D226A">
            <w:t>00</w:t>
          </w:r>
          <w:r w:rsidR="007F3E69" w:rsidRPr="003D226A">
            <w:t>297534</w:t>
          </w:r>
          <w:r w:rsidRPr="003D226A">
            <w:t xml:space="preserve"> </w:t>
          </w:r>
          <w:r w:rsidR="00727076" w:rsidRPr="003D226A">
            <w:rPr>
              <w:rFonts w:cs="Arial"/>
            </w:rPr>
            <w:t>●</w:t>
          </w:r>
          <w:r w:rsidR="007F3E69" w:rsidRPr="003D226A">
            <w:t xml:space="preserve"> DIČ</w:t>
          </w:r>
          <w:r w:rsidR="001168B1" w:rsidRPr="003D226A">
            <w:t>:</w:t>
          </w:r>
          <w:r w:rsidRPr="003D226A">
            <w:t xml:space="preserve"> CZ00297534 </w:t>
          </w:r>
          <w:r w:rsidR="00727076" w:rsidRPr="003D226A">
            <w:rPr>
              <w:rFonts w:cs="Arial"/>
            </w:rPr>
            <w:t>●</w:t>
          </w:r>
          <w:r w:rsidR="007F3E69" w:rsidRPr="003D226A">
            <w:t xml:space="preserve"> </w:t>
          </w:r>
          <w:r w:rsidR="000C2E59" w:rsidRPr="003D226A">
            <w:t>Číslo účtu</w:t>
          </w:r>
          <w:r w:rsidR="007F3E69" w:rsidRPr="003D226A">
            <w:t xml:space="preserve">: </w:t>
          </w:r>
          <w:r w:rsidR="00357BB6" w:rsidRPr="003D226A">
            <w:t>19</w:t>
          </w:r>
          <w:r w:rsidR="000C2E59" w:rsidRPr="003D226A">
            <w:t>-1721542349/0800</w:t>
          </w:r>
        </w:p>
      </w:tc>
      <w:tc>
        <w:tcPr>
          <w:tcW w:w="992" w:type="dxa"/>
          <w:shd w:val="clear" w:color="auto" w:fill="auto"/>
          <w:vAlign w:val="bottom"/>
        </w:tcPr>
        <w:p w:rsidR="007F3E69" w:rsidRPr="00A75E63" w:rsidRDefault="007F3E69" w:rsidP="003D226A">
          <w:pPr>
            <w:pStyle w:val="Zpat"/>
            <w:jc w:val="right"/>
          </w:pPr>
          <w:r w:rsidRPr="000251A8">
            <w:t xml:space="preserve">Stránka </w:t>
          </w:r>
          <w:r w:rsidR="00E93642" w:rsidRPr="000251A8">
            <w:fldChar w:fldCharType="begin"/>
          </w:r>
          <w:r w:rsidRPr="000251A8">
            <w:instrText>PAGE</w:instrText>
          </w:r>
          <w:r w:rsidR="00E93642" w:rsidRPr="000251A8">
            <w:fldChar w:fldCharType="separate"/>
          </w:r>
          <w:r w:rsidR="00F30627">
            <w:rPr>
              <w:noProof/>
            </w:rPr>
            <w:t>1</w:t>
          </w:r>
          <w:r w:rsidR="00E93642" w:rsidRPr="000251A8">
            <w:fldChar w:fldCharType="end"/>
          </w:r>
          <w:r w:rsidRPr="000251A8">
            <w:t xml:space="preserve"> </w:t>
          </w:r>
          <w:r w:rsidR="003D226A">
            <w:t>/</w:t>
          </w:r>
          <w:r w:rsidRPr="000251A8">
            <w:t xml:space="preserve"> </w:t>
          </w:r>
          <w:r w:rsidR="00E93642" w:rsidRPr="000251A8">
            <w:fldChar w:fldCharType="begin"/>
          </w:r>
          <w:r w:rsidRPr="000251A8">
            <w:instrText>NUMPAGES</w:instrText>
          </w:r>
          <w:r w:rsidR="00E93642" w:rsidRPr="000251A8">
            <w:fldChar w:fldCharType="separate"/>
          </w:r>
          <w:r w:rsidR="00F30627">
            <w:rPr>
              <w:noProof/>
            </w:rPr>
            <w:t>1</w:t>
          </w:r>
          <w:r w:rsidR="00E93642" w:rsidRPr="000251A8">
            <w:fldChar w:fldCharType="end"/>
          </w:r>
        </w:p>
      </w:tc>
    </w:tr>
  </w:tbl>
  <w:p w:rsidR="007F3E69" w:rsidRDefault="007F3E69" w:rsidP="00CC4F2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DA6" w:rsidRDefault="00F50DA6" w:rsidP="00944058">
      <w:r>
        <w:separator/>
      </w:r>
    </w:p>
  </w:footnote>
  <w:footnote w:type="continuationSeparator" w:id="0">
    <w:p w:rsidR="00F50DA6" w:rsidRDefault="00F50DA6" w:rsidP="009440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DA6" w:rsidRDefault="00F50DA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DA6" w:rsidRDefault="00F50DA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E69" w:rsidRPr="000251A8" w:rsidRDefault="007F3E69" w:rsidP="007F3E69">
    <w:pPr>
      <w:pStyle w:val="Zhlav"/>
      <w:ind w:left="1276"/>
      <w:rPr>
        <w:b/>
        <w:szCs w:val="20"/>
      </w:rPr>
    </w:pPr>
    <w:r>
      <w:rPr>
        <w:b/>
        <w:noProof/>
        <w:szCs w:val="18"/>
        <w:lang w:eastAsia="cs-CZ" w:bidi="ar-SA"/>
      </w:rPr>
      <w:drawing>
        <wp:anchor distT="0" distB="0" distL="114300" distR="2540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8255</wp:posOffset>
          </wp:positionV>
          <wp:extent cx="638175" cy="774700"/>
          <wp:effectExtent l="19050" t="0" r="9525" b="0"/>
          <wp:wrapSquare wrapText="bothSides"/>
          <wp:docPr id="13" name="obrázek 1" descr="znak_mesta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_mesta_b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774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251A8">
      <w:rPr>
        <w:b/>
        <w:szCs w:val="20"/>
      </w:rPr>
      <w:t>STATUTÁRNÍ MĚSTO KARVINÁ</w:t>
    </w:r>
  </w:p>
  <w:p w:rsidR="007F3E69" w:rsidRPr="000251A8" w:rsidRDefault="007F3E69" w:rsidP="007F3E69">
    <w:pPr>
      <w:pStyle w:val="Zhlav"/>
      <w:ind w:left="1276"/>
      <w:rPr>
        <w:szCs w:val="20"/>
      </w:rPr>
    </w:pPr>
    <w:r w:rsidRPr="000251A8">
      <w:rPr>
        <w:szCs w:val="20"/>
      </w:rPr>
      <w:t>Magistrát města Karviné</w:t>
    </w:r>
  </w:p>
  <w:sdt>
    <w:sdtPr>
      <w:rPr>
        <w:szCs w:val="20"/>
      </w:rPr>
      <w:alias w:val="Autor"/>
      <w:id w:val="912748737"/>
      <w:placeholder>
        <w:docPart w:val="CC148B33006149BCB8E285A0B1AF99C3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EndPr/>
    <w:sdtContent>
      <w:p w:rsidR="007F3E69" w:rsidRPr="000251A8" w:rsidRDefault="00AC5DE8" w:rsidP="00652960">
        <w:pPr>
          <w:pStyle w:val="Zhlav"/>
          <w:ind w:left="1276"/>
          <w:rPr>
            <w:szCs w:val="20"/>
          </w:rPr>
        </w:pPr>
        <w:r>
          <w:rPr>
            <w:szCs w:val="20"/>
          </w:rPr>
          <w:t>Kancelář tajemníka</w:t>
        </w:r>
      </w:p>
    </w:sdtContent>
  </w:sdt>
  <w:p w:rsidR="007F3E69" w:rsidRPr="00BB0E74" w:rsidRDefault="007F3E69" w:rsidP="007F3E69">
    <w:pPr>
      <w:pStyle w:val="Zhlav"/>
    </w:pPr>
  </w:p>
  <w:p w:rsidR="007F3E69" w:rsidRPr="007F3E69" w:rsidRDefault="007F3E69" w:rsidP="007F3E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40791"/>
    <w:multiLevelType w:val="hybridMultilevel"/>
    <w:tmpl w:val="E7DA24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4177C"/>
    <w:multiLevelType w:val="hybridMultilevel"/>
    <w:tmpl w:val="69F8D7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0BF3C72"/>
    <w:multiLevelType w:val="hybridMultilevel"/>
    <w:tmpl w:val="4C20F6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E695CDF"/>
    <w:multiLevelType w:val="hybridMultilevel"/>
    <w:tmpl w:val="53B81C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8928BE"/>
    <w:multiLevelType w:val="hybridMultilevel"/>
    <w:tmpl w:val="5D0291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ocumentProtection w:edit="forms" w:enforcement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9633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24C"/>
    <w:rsid w:val="000251A8"/>
    <w:rsid w:val="0006738D"/>
    <w:rsid w:val="00071583"/>
    <w:rsid w:val="00075C89"/>
    <w:rsid w:val="000B4469"/>
    <w:rsid w:val="000C2E59"/>
    <w:rsid w:val="000C6C72"/>
    <w:rsid w:val="000C6D86"/>
    <w:rsid w:val="00106BF0"/>
    <w:rsid w:val="001168B1"/>
    <w:rsid w:val="001229A3"/>
    <w:rsid w:val="00123813"/>
    <w:rsid w:val="00125453"/>
    <w:rsid w:val="00154FC6"/>
    <w:rsid w:val="00164A9D"/>
    <w:rsid w:val="001801C1"/>
    <w:rsid w:val="001A0E6D"/>
    <w:rsid w:val="001C38BA"/>
    <w:rsid w:val="00234027"/>
    <w:rsid w:val="00237546"/>
    <w:rsid w:val="00251213"/>
    <w:rsid w:val="002928A8"/>
    <w:rsid w:val="002B2ED8"/>
    <w:rsid w:val="002C4BF6"/>
    <w:rsid w:val="002C6B25"/>
    <w:rsid w:val="002D5719"/>
    <w:rsid w:val="00333202"/>
    <w:rsid w:val="00357BB6"/>
    <w:rsid w:val="003A2B9E"/>
    <w:rsid w:val="003B63D6"/>
    <w:rsid w:val="003C59AB"/>
    <w:rsid w:val="003D0035"/>
    <w:rsid w:val="003D226A"/>
    <w:rsid w:val="003D43D5"/>
    <w:rsid w:val="003D7D31"/>
    <w:rsid w:val="00403EDD"/>
    <w:rsid w:val="004745C5"/>
    <w:rsid w:val="004868C2"/>
    <w:rsid w:val="00490FCE"/>
    <w:rsid w:val="00492883"/>
    <w:rsid w:val="004F1679"/>
    <w:rsid w:val="00506528"/>
    <w:rsid w:val="00515792"/>
    <w:rsid w:val="00522622"/>
    <w:rsid w:val="00574B1C"/>
    <w:rsid w:val="005B7F7E"/>
    <w:rsid w:val="005C0478"/>
    <w:rsid w:val="00612A28"/>
    <w:rsid w:val="00614765"/>
    <w:rsid w:val="0063138E"/>
    <w:rsid w:val="00652960"/>
    <w:rsid w:val="006560E3"/>
    <w:rsid w:val="0067674F"/>
    <w:rsid w:val="00700052"/>
    <w:rsid w:val="00727076"/>
    <w:rsid w:val="00733549"/>
    <w:rsid w:val="007373AE"/>
    <w:rsid w:val="007379B1"/>
    <w:rsid w:val="00764B87"/>
    <w:rsid w:val="007C435F"/>
    <w:rsid w:val="007F3E69"/>
    <w:rsid w:val="008846FC"/>
    <w:rsid w:val="008A1820"/>
    <w:rsid w:val="008A47BC"/>
    <w:rsid w:val="008B5AC3"/>
    <w:rsid w:val="008E458E"/>
    <w:rsid w:val="00922C36"/>
    <w:rsid w:val="00944058"/>
    <w:rsid w:val="00951E7A"/>
    <w:rsid w:val="0099383D"/>
    <w:rsid w:val="009A0A69"/>
    <w:rsid w:val="009A50EA"/>
    <w:rsid w:val="009B4A1A"/>
    <w:rsid w:val="009D1870"/>
    <w:rsid w:val="009E41F8"/>
    <w:rsid w:val="009F4668"/>
    <w:rsid w:val="00A3721A"/>
    <w:rsid w:val="00A6344A"/>
    <w:rsid w:val="00A75E63"/>
    <w:rsid w:val="00A955AC"/>
    <w:rsid w:val="00AA16CE"/>
    <w:rsid w:val="00AC5DE8"/>
    <w:rsid w:val="00AC7C9A"/>
    <w:rsid w:val="00AF31D2"/>
    <w:rsid w:val="00B22499"/>
    <w:rsid w:val="00B37708"/>
    <w:rsid w:val="00B63E3C"/>
    <w:rsid w:val="00BA31C8"/>
    <w:rsid w:val="00BB0E74"/>
    <w:rsid w:val="00BF0EB1"/>
    <w:rsid w:val="00BF72D4"/>
    <w:rsid w:val="00C10AA8"/>
    <w:rsid w:val="00C1350A"/>
    <w:rsid w:val="00C547F6"/>
    <w:rsid w:val="00C77DC4"/>
    <w:rsid w:val="00CA78D9"/>
    <w:rsid w:val="00CC07D5"/>
    <w:rsid w:val="00CC4F22"/>
    <w:rsid w:val="00D01319"/>
    <w:rsid w:val="00D321F7"/>
    <w:rsid w:val="00D64F02"/>
    <w:rsid w:val="00DC1ACA"/>
    <w:rsid w:val="00DE5F18"/>
    <w:rsid w:val="00E2276D"/>
    <w:rsid w:val="00E675AF"/>
    <w:rsid w:val="00E93642"/>
    <w:rsid w:val="00EA2C9B"/>
    <w:rsid w:val="00EA46B3"/>
    <w:rsid w:val="00EB031C"/>
    <w:rsid w:val="00ED4C32"/>
    <w:rsid w:val="00EE1A54"/>
    <w:rsid w:val="00F110BF"/>
    <w:rsid w:val="00F20BA8"/>
    <w:rsid w:val="00F22CFD"/>
    <w:rsid w:val="00F30627"/>
    <w:rsid w:val="00F3237D"/>
    <w:rsid w:val="00F34170"/>
    <w:rsid w:val="00F37863"/>
    <w:rsid w:val="00F50DA6"/>
    <w:rsid w:val="00F52675"/>
    <w:rsid w:val="00F61614"/>
    <w:rsid w:val="00F93508"/>
    <w:rsid w:val="00FA524C"/>
    <w:rsid w:val="00FB5FC2"/>
    <w:rsid w:val="00FE017A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226A"/>
    <w:pPr>
      <w:spacing w:line="240" w:lineRule="auto"/>
      <w:jc w:val="both"/>
    </w:pPr>
    <w:rPr>
      <w:rFonts w:ascii="Arial" w:hAnsi="Arial"/>
      <w:sz w:val="20"/>
      <w:lang w:val="cs-CZ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3B63D6"/>
    <w:pPr>
      <w:keepNext/>
      <w:keepLines/>
      <w:spacing w:before="48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14765"/>
    <w:pPr>
      <w:keepNext/>
      <w:keepLines/>
      <w:spacing w:before="200"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44058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944058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rsid w:val="0094405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4405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405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4405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4405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B63D6"/>
    <w:rPr>
      <w:rFonts w:ascii="Arial" w:eastAsiaTheme="majorEastAsia" w:hAnsi="Arial" w:cstheme="majorBidi"/>
      <w:b/>
      <w:bCs/>
      <w:sz w:val="24"/>
      <w:szCs w:val="28"/>
      <w:lang w:val="cs-CZ"/>
    </w:rPr>
  </w:style>
  <w:style w:type="character" w:customStyle="1" w:styleId="Nadpis2Char">
    <w:name w:val="Nadpis 2 Char"/>
    <w:basedOn w:val="Standardnpsmoodstavce"/>
    <w:link w:val="Nadpis2"/>
    <w:uiPriority w:val="9"/>
    <w:rsid w:val="00614765"/>
    <w:rPr>
      <w:rFonts w:ascii="Arial" w:eastAsiaTheme="majorEastAsia" w:hAnsi="Arial" w:cstheme="majorBidi"/>
      <w:b/>
      <w:bCs/>
      <w:sz w:val="20"/>
      <w:szCs w:val="26"/>
      <w:lang w:val="cs-CZ"/>
    </w:rPr>
  </w:style>
  <w:style w:type="character" w:customStyle="1" w:styleId="Nadpis3Char">
    <w:name w:val="Nadpis 3 Char"/>
    <w:basedOn w:val="Standardnpsmoodstavce"/>
    <w:link w:val="Nadpis3"/>
    <w:uiPriority w:val="9"/>
    <w:rsid w:val="00944058"/>
    <w:rPr>
      <w:rFonts w:ascii="Arial" w:eastAsiaTheme="majorEastAsia" w:hAnsi="Arial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rsid w:val="00944058"/>
    <w:rPr>
      <w:rFonts w:ascii="Arial" w:eastAsiaTheme="majorEastAsia" w:hAnsi="Arial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94405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4405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4405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4405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440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44058"/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rsid w:val="0094405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440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rsid w:val="0094405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4405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764B87"/>
    <w:rPr>
      <w:b/>
      <w:bCs/>
    </w:rPr>
  </w:style>
  <w:style w:type="character" w:styleId="Zvraznn">
    <w:name w:val="Emphasis"/>
    <w:basedOn w:val="Standardnpsmoodstavce"/>
    <w:uiPriority w:val="20"/>
    <w:rsid w:val="00944058"/>
    <w:rPr>
      <w:i/>
      <w:iCs/>
    </w:rPr>
  </w:style>
  <w:style w:type="paragraph" w:styleId="Bezmezer">
    <w:name w:val="No Spacing"/>
    <w:uiPriority w:val="1"/>
    <w:qFormat/>
    <w:rsid w:val="003B63D6"/>
    <w:pPr>
      <w:spacing w:after="0" w:line="240" w:lineRule="auto"/>
      <w:jc w:val="both"/>
    </w:pPr>
    <w:rPr>
      <w:rFonts w:ascii="Arial" w:hAnsi="Arial"/>
      <w:sz w:val="20"/>
      <w:lang w:val="cs-CZ"/>
    </w:rPr>
  </w:style>
  <w:style w:type="paragraph" w:styleId="Odstavecseseznamem">
    <w:name w:val="List Paragraph"/>
    <w:basedOn w:val="Normln"/>
    <w:uiPriority w:val="34"/>
    <w:rsid w:val="0094405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44058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44058"/>
    <w:rPr>
      <w:i/>
      <w:iCs/>
      <w:color w:val="000000" w:themeColor="text1"/>
    </w:rPr>
  </w:style>
  <w:style w:type="character" w:styleId="Zdraznnjemn">
    <w:name w:val="Subtle Emphasis"/>
    <w:basedOn w:val="Standardnpsmoodstavce"/>
    <w:uiPriority w:val="19"/>
    <w:rsid w:val="00944058"/>
    <w:rPr>
      <w:b/>
      <w:iCs/>
      <w:color w:val="auto"/>
    </w:rPr>
  </w:style>
  <w:style w:type="character" w:styleId="Zdraznnintenzivn">
    <w:name w:val="Intense Emphasis"/>
    <w:basedOn w:val="Standardnpsmoodstavce"/>
    <w:uiPriority w:val="21"/>
    <w:rsid w:val="00944058"/>
    <w:rPr>
      <w:b/>
      <w:bCs/>
      <w:i/>
      <w:iCs/>
      <w:color w:val="auto"/>
    </w:rPr>
  </w:style>
  <w:style w:type="character" w:styleId="Odkazjemn">
    <w:name w:val="Subtle Reference"/>
    <w:basedOn w:val="Standardnpsmoodstavce"/>
    <w:uiPriority w:val="31"/>
    <w:rsid w:val="00944058"/>
    <w:rPr>
      <w:smallCaps/>
      <w:color w:val="C0504D" w:themeColor="accent2"/>
      <w:u w:val="single"/>
    </w:rPr>
  </w:style>
  <w:style w:type="character" w:styleId="Nzevknihy">
    <w:name w:val="Book Title"/>
    <w:basedOn w:val="Standardnpsmoodstavce"/>
    <w:uiPriority w:val="33"/>
    <w:rsid w:val="00944058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44058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94405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44058"/>
    <w:rPr>
      <w:rFonts w:ascii="Arial" w:hAnsi="Arial"/>
    </w:rPr>
  </w:style>
  <w:style w:type="paragraph" w:styleId="Zpat">
    <w:name w:val="footer"/>
    <w:basedOn w:val="Normln"/>
    <w:link w:val="ZpatChar"/>
    <w:uiPriority w:val="99"/>
    <w:unhideWhenUsed/>
    <w:rsid w:val="00CC4F22"/>
    <w:pPr>
      <w:tabs>
        <w:tab w:val="center" w:pos="4536"/>
        <w:tab w:val="right" w:pos="9072"/>
      </w:tabs>
      <w:spacing w:after="0"/>
      <w:jc w:val="left"/>
    </w:pPr>
    <w:rPr>
      <w:bCs/>
      <w:color w:val="000000" w:themeColor="text1" w:themeShade="BF"/>
      <w:sz w:val="12"/>
      <w:szCs w:val="12"/>
    </w:rPr>
  </w:style>
  <w:style w:type="character" w:customStyle="1" w:styleId="ZpatChar">
    <w:name w:val="Zápatí Char"/>
    <w:basedOn w:val="Standardnpsmoodstavce"/>
    <w:link w:val="Zpat"/>
    <w:uiPriority w:val="99"/>
    <w:rsid w:val="00CC4F22"/>
    <w:rPr>
      <w:rFonts w:ascii="Arial" w:hAnsi="Arial"/>
      <w:bCs/>
      <w:color w:val="000000" w:themeColor="text1" w:themeShade="BF"/>
      <w:sz w:val="12"/>
      <w:szCs w:val="12"/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405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058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5B7F7E"/>
    <w:pPr>
      <w:spacing w:after="0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5B7F7E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5B7F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B7F7E"/>
    <w:rPr>
      <w:color w:val="0000FF" w:themeColor="hyperlink"/>
      <w:u w:val="single"/>
    </w:rPr>
  </w:style>
  <w:style w:type="table" w:customStyle="1" w:styleId="Svtlstnovnzvraznn11">
    <w:name w:val="Světlé stínování – zvýraznění 11"/>
    <w:basedOn w:val="Normlntabulka"/>
    <w:uiPriority w:val="60"/>
    <w:rsid w:val="000251A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0251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0251A8"/>
    <w:rPr>
      <w:rFonts w:ascii="Arial" w:hAnsi="Arial"/>
      <w:sz w:val="20"/>
      <w:lang w:val="cs-CZ"/>
    </w:rPr>
  </w:style>
  <w:style w:type="table" w:customStyle="1" w:styleId="Svtlstnovn1">
    <w:name w:val="Světlé stínování1"/>
    <w:basedOn w:val="Normlntabulka"/>
    <w:uiPriority w:val="60"/>
    <w:rsid w:val="008B5AC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Zstupntext">
    <w:name w:val="Placeholder Text"/>
    <w:basedOn w:val="Standardnpsmoodstavce"/>
    <w:uiPriority w:val="99"/>
    <w:semiHidden/>
    <w:rsid w:val="000C6C7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226A"/>
    <w:pPr>
      <w:spacing w:line="240" w:lineRule="auto"/>
      <w:jc w:val="both"/>
    </w:pPr>
    <w:rPr>
      <w:rFonts w:ascii="Arial" w:hAnsi="Arial"/>
      <w:sz w:val="20"/>
      <w:lang w:val="cs-CZ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3B63D6"/>
    <w:pPr>
      <w:keepNext/>
      <w:keepLines/>
      <w:spacing w:before="480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14765"/>
    <w:pPr>
      <w:keepNext/>
      <w:keepLines/>
      <w:spacing w:before="200"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44058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944058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rsid w:val="0094405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4405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405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4405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4405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B63D6"/>
    <w:rPr>
      <w:rFonts w:ascii="Arial" w:eastAsiaTheme="majorEastAsia" w:hAnsi="Arial" w:cstheme="majorBidi"/>
      <w:b/>
      <w:bCs/>
      <w:sz w:val="24"/>
      <w:szCs w:val="28"/>
      <w:lang w:val="cs-CZ"/>
    </w:rPr>
  </w:style>
  <w:style w:type="character" w:customStyle="1" w:styleId="Nadpis2Char">
    <w:name w:val="Nadpis 2 Char"/>
    <w:basedOn w:val="Standardnpsmoodstavce"/>
    <w:link w:val="Nadpis2"/>
    <w:uiPriority w:val="9"/>
    <w:rsid w:val="00614765"/>
    <w:rPr>
      <w:rFonts w:ascii="Arial" w:eastAsiaTheme="majorEastAsia" w:hAnsi="Arial" w:cstheme="majorBidi"/>
      <w:b/>
      <w:bCs/>
      <w:sz w:val="20"/>
      <w:szCs w:val="26"/>
      <w:lang w:val="cs-CZ"/>
    </w:rPr>
  </w:style>
  <w:style w:type="character" w:customStyle="1" w:styleId="Nadpis3Char">
    <w:name w:val="Nadpis 3 Char"/>
    <w:basedOn w:val="Standardnpsmoodstavce"/>
    <w:link w:val="Nadpis3"/>
    <w:uiPriority w:val="9"/>
    <w:rsid w:val="00944058"/>
    <w:rPr>
      <w:rFonts w:ascii="Arial" w:eastAsiaTheme="majorEastAsia" w:hAnsi="Arial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rsid w:val="00944058"/>
    <w:rPr>
      <w:rFonts w:ascii="Arial" w:eastAsiaTheme="majorEastAsia" w:hAnsi="Arial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94405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4405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4405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4405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440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44058"/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rsid w:val="0094405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440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rsid w:val="0094405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4405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764B87"/>
    <w:rPr>
      <w:b/>
      <w:bCs/>
    </w:rPr>
  </w:style>
  <w:style w:type="character" w:styleId="Zvraznn">
    <w:name w:val="Emphasis"/>
    <w:basedOn w:val="Standardnpsmoodstavce"/>
    <w:uiPriority w:val="20"/>
    <w:rsid w:val="00944058"/>
    <w:rPr>
      <w:i/>
      <w:iCs/>
    </w:rPr>
  </w:style>
  <w:style w:type="paragraph" w:styleId="Bezmezer">
    <w:name w:val="No Spacing"/>
    <w:uiPriority w:val="1"/>
    <w:qFormat/>
    <w:rsid w:val="003B63D6"/>
    <w:pPr>
      <w:spacing w:after="0" w:line="240" w:lineRule="auto"/>
      <w:jc w:val="both"/>
    </w:pPr>
    <w:rPr>
      <w:rFonts w:ascii="Arial" w:hAnsi="Arial"/>
      <w:sz w:val="20"/>
      <w:lang w:val="cs-CZ"/>
    </w:rPr>
  </w:style>
  <w:style w:type="paragraph" w:styleId="Odstavecseseznamem">
    <w:name w:val="List Paragraph"/>
    <w:basedOn w:val="Normln"/>
    <w:uiPriority w:val="34"/>
    <w:rsid w:val="0094405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44058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44058"/>
    <w:rPr>
      <w:i/>
      <w:iCs/>
      <w:color w:val="000000" w:themeColor="text1"/>
    </w:rPr>
  </w:style>
  <w:style w:type="character" w:styleId="Zdraznnjemn">
    <w:name w:val="Subtle Emphasis"/>
    <w:basedOn w:val="Standardnpsmoodstavce"/>
    <w:uiPriority w:val="19"/>
    <w:rsid w:val="00944058"/>
    <w:rPr>
      <w:b/>
      <w:iCs/>
      <w:color w:val="auto"/>
    </w:rPr>
  </w:style>
  <w:style w:type="character" w:styleId="Zdraznnintenzivn">
    <w:name w:val="Intense Emphasis"/>
    <w:basedOn w:val="Standardnpsmoodstavce"/>
    <w:uiPriority w:val="21"/>
    <w:rsid w:val="00944058"/>
    <w:rPr>
      <w:b/>
      <w:bCs/>
      <w:i/>
      <w:iCs/>
      <w:color w:val="auto"/>
    </w:rPr>
  </w:style>
  <w:style w:type="character" w:styleId="Odkazjemn">
    <w:name w:val="Subtle Reference"/>
    <w:basedOn w:val="Standardnpsmoodstavce"/>
    <w:uiPriority w:val="31"/>
    <w:rsid w:val="00944058"/>
    <w:rPr>
      <w:smallCaps/>
      <w:color w:val="C0504D" w:themeColor="accent2"/>
      <w:u w:val="single"/>
    </w:rPr>
  </w:style>
  <w:style w:type="character" w:styleId="Nzevknihy">
    <w:name w:val="Book Title"/>
    <w:basedOn w:val="Standardnpsmoodstavce"/>
    <w:uiPriority w:val="33"/>
    <w:rsid w:val="00944058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44058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94405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44058"/>
    <w:rPr>
      <w:rFonts w:ascii="Arial" w:hAnsi="Arial"/>
    </w:rPr>
  </w:style>
  <w:style w:type="paragraph" w:styleId="Zpat">
    <w:name w:val="footer"/>
    <w:basedOn w:val="Normln"/>
    <w:link w:val="ZpatChar"/>
    <w:uiPriority w:val="99"/>
    <w:unhideWhenUsed/>
    <w:rsid w:val="00CC4F22"/>
    <w:pPr>
      <w:tabs>
        <w:tab w:val="center" w:pos="4536"/>
        <w:tab w:val="right" w:pos="9072"/>
      </w:tabs>
      <w:spacing w:after="0"/>
      <w:jc w:val="left"/>
    </w:pPr>
    <w:rPr>
      <w:bCs/>
      <w:color w:val="000000" w:themeColor="text1" w:themeShade="BF"/>
      <w:sz w:val="12"/>
      <w:szCs w:val="12"/>
    </w:rPr>
  </w:style>
  <w:style w:type="character" w:customStyle="1" w:styleId="ZpatChar">
    <w:name w:val="Zápatí Char"/>
    <w:basedOn w:val="Standardnpsmoodstavce"/>
    <w:link w:val="Zpat"/>
    <w:uiPriority w:val="99"/>
    <w:rsid w:val="00CC4F22"/>
    <w:rPr>
      <w:rFonts w:ascii="Arial" w:hAnsi="Arial"/>
      <w:bCs/>
      <w:color w:val="000000" w:themeColor="text1" w:themeShade="BF"/>
      <w:sz w:val="12"/>
      <w:szCs w:val="12"/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405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4058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5B7F7E"/>
    <w:pPr>
      <w:spacing w:after="0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5B7F7E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5B7F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B7F7E"/>
    <w:rPr>
      <w:color w:val="0000FF" w:themeColor="hyperlink"/>
      <w:u w:val="single"/>
    </w:rPr>
  </w:style>
  <w:style w:type="table" w:customStyle="1" w:styleId="Svtlstnovnzvraznn11">
    <w:name w:val="Světlé stínování – zvýraznění 11"/>
    <w:basedOn w:val="Normlntabulka"/>
    <w:uiPriority w:val="60"/>
    <w:rsid w:val="000251A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0251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0251A8"/>
    <w:rPr>
      <w:rFonts w:ascii="Arial" w:hAnsi="Arial"/>
      <w:sz w:val="20"/>
      <w:lang w:val="cs-CZ"/>
    </w:rPr>
  </w:style>
  <w:style w:type="table" w:customStyle="1" w:styleId="Svtlstnovn1">
    <w:name w:val="Světlé stínování1"/>
    <w:basedOn w:val="Normlntabulka"/>
    <w:uiPriority w:val="60"/>
    <w:rsid w:val="008B5AC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Zstupntext">
    <w:name w:val="Placeholder Text"/>
    <w:basedOn w:val="Standardnpsmoodstavce"/>
    <w:uiPriority w:val="99"/>
    <w:semiHidden/>
    <w:rsid w:val="000C6C7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C2C10572C724B71BB4D5D14B973966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9FEBDF-14AD-4308-8BD4-E662EA72137E}"/>
      </w:docPartPr>
      <w:docPartBody>
        <w:p w:rsidR="0074709D" w:rsidRDefault="00C23E85">
          <w:pPr>
            <w:pStyle w:val="0C2C10572C724B71BB4D5D14B9739669"/>
          </w:pPr>
          <w:r>
            <w:rPr>
              <w:rStyle w:val="Zstupntext"/>
            </w:rPr>
            <w:t xml:space="preserve"> </w:t>
          </w:r>
        </w:p>
      </w:docPartBody>
    </w:docPart>
    <w:docPart>
      <w:docPartPr>
        <w:name w:val="B39B9485A8CD48C78FFD85AD748485D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0F80DD-19A5-4929-8A08-3B1BF1B35351}"/>
      </w:docPartPr>
      <w:docPartBody>
        <w:p w:rsidR="0074709D" w:rsidRDefault="00C23E85">
          <w:pPr>
            <w:pStyle w:val="B39B9485A8CD48C78FFD85AD748485DB"/>
          </w:pPr>
          <w:r>
            <w:rPr>
              <w:rStyle w:val="Zstupntext"/>
              <w:sz w:val="16"/>
              <w:szCs w:val="16"/>
            </w:rPr>
            <w:t xml:space="preserve"> </w:t>
          </w:r>
        </w:p>
      </w:docPartBody>
    </w:docPart>
    <w:docPart>
      <w:docPartPr>
        <w:name w:val="0B737503A2DE4560B1D41F2CF057CA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E16A6A9-B1F1-471F-8A0E-62055261EF7E}"/>
      </w:docPartPr>
      <w:docPartBody>
        <w:p w:rsidR="0074709D" w:rsidRDefault="00C23E85">
          <w:pPr>
            <w:pStyle w:val="0B737503A2DE4560B1D41F2CF057CAC4"/>
          </w:pPr>
          <w:r>
            <w:rPr>
              <w:sz w:val="16"/>
              <w:szCs w:val="16"/>
            </w:rPr>
            <w:t xml:space="preserve"> </w:t>
          </w:r>
        </w:p>
      </w:docPartBody>
    </w:docPart>
    <w:docPart>
      <w:docPartPr>
        <w:name w:val="9CF9E3940D9846329161CD157FE42C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DA0399-4F3A-4204-A151-BC44630BA950}"/>
      </w:docPartPr>
      <w:docPartBody>
        <w:p w:rsidR="0074709D" w:rsidRDefault="00C23E85">
          <w:pPr>
            <w:pStyle w:val="9CF9E3940D9846329161CD157FE42C9E"/>
          </w:pPr>
          <w:r>
            <w:rPr>
              <w:sz w:val="16"/>
              <w:szCs w:val="16"/>
            </w:rPr>
            <w:t xml:space="preserve"> </w:t>
          </w:r>
        </w:p>
      </w:docPartBody>
    </w:docPart>
    <w:docPart>
      <w:docPartPr>
        <w:name w:val="5908E1156ABC40C88FB59B86521DE8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FD1708-0BE7-4235-9BDF-9272450F9F98}"/>
      </w:docPartPr>
      <w:docPartBody>
        <w:p w:rsidR="0074709D" w:rsidRDefault="00C23E85">
          <w:pPr>
            <w:pStyle w:val="5908E1156ABC40C88FB59B86521DE894"/>
          </w:pPr>
          <w:r>
            <w:rPr>
              <w:rStyle w:val="Zstupntext"/>
            </w:rPr>
            <w:t>1</w:t>
          </w:r>
        </w:p>
      </w:docPartBody>
    </w:docPart>
    <w:docPart>
      <w:docPartPr>
        <w:name w:val="1D9BD6A5E48D413D9507A90EF61B72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A43129-CFA1-4252-85B2-CA94C528755C}"/>
      </w:docPartPr>
      <w:docPartBody>
        <w:p w:rsidR="0074709D" w:rsidRDefault="00C23E85">
          <w:pPr>
            <w:pStyle w:val="1D9BD6A5E48D413D9507A90EF61B7219"/>
          </w:pPr>
          <w:r>
            <w:rPr>
              <w:rStyle w:val="Zstupntext"/>
            </w:rPr>
            <w:t>Ing. Pavel Novák</w:t>
          </w:r>
        </w:p>
      </w:docPartBody>
    </w:docPart>
    <w:docPart>
      <w:docPartPr>
        <w:name w:val="37E2E69F3FBD4A7E86C2317587D42C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EA418A-6BDB-41FC-A09E-9FB1023E9DDC}"/>
      </w:docPartPr>
      <w:docPartBody>
        <w:p w:rsidR="0074709D" w:rsidRDefault="00C23E85">
          <w:pPr>
            <w:pStyle w:val="37E2E69F3FBD4A7E86C2317587D42C70"/>
          </w:pPr>
          <w:r>
            <w:rPr>
              <w:rStyle w:val="Zstupntext"/>
            </w:rPr>
            <w:t>vedoucí odboru</w:t>
          </w:r>
        </w:p>
      </w:docPartBody>
    </w:docPart>
    <w:docPart>
      <w:docPartPr>
        <w:name w:val="A33C26FE10A94645AFADA88165C866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F121EC-27EA-4CCA-A3F2-714CDDF8E4DE}"/>
      </w:docPartPr>
      <w:docPartBody>
        <w:p w:rsidR="0074709D" w:rsidRDefault="00C23E85">
          <w:pPr>
            <w:pStyle w:val="A33C26FE10A94645AFADA88165C8663E"/>
          </w:pPr>
          <w:r>
            <w:rPr>
              <w:rStyle w:val="Zstupntext"/>
            </w:rPr>
            <w:t>Zde napište adresu</w:t>
          </w:r>
          <w:r w:rsidRPr="005C48A9">
            <w:rPr>
              <w:rStyle w:val="Zstupntext"/>
            </w:rPr>
            <w:t>.</w:t>
          </w:r>
        </w:p>
      </w:docPartBody>
    </w:docPart>
    <w:docPart>
      <w:docPartPr>
        <w:name w:val="AB4800521F9643B086FFF19769C367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1E4FCB4-D668-45FD-8F5C-0C391267B959}"/>
      </w:docPartPr>
      <w:docPartBody>
        <w:p w:rsidR="0074709D" w:rsidRDefault="00C23E85" w:rsidP="00C23E85">
          <w:pPr>
            <w:pStyle w:val="AB4800521F9643B086FFF19769C36727"/>
          </w:pPr>
          <w:r>
            <w:rPr>
              <w:sz w:val="16"/>
              <w:szCs w:val="16"/>
            </w:rPr>
            <w:t xml:space="preserve"> </w:t>
          </w:r>
        </w:p>
      </w:docPartBody>
    </w:docPart>
    <w:docPart>
      <w:docPartPr>
        <w:name w:val="86F550E83D774E8586F23A8448FC86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3FBC03-0FC8-4B5B-BD82-8027CFC291C5}"/>
      </w:docPartPr>
      <w:docPartBody>
        <w:p w:rsidR="00000000" w:rsidRDefault="0074709D" w:rsidP="0074709D">
          <w:pPr>
            <w:pStyle w:val="86F550E83D774E8586F23A8448FC8656"/>
          </w:pPr>
          <w:r>
            <w:rPr>
              <w:sz w:val="16"/>
              <w:szCs w:val="16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C23E85"/>
    <w:rsid w:val="0074709D"/>
    <w:rsid w:val="00C2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0C2C10572C724B71BB4D5D14B9739669">
    <w:name w:val="0C2C10572C724B71BB4D5D14B9739669"/>
  </w:style>
  <w:style w:type="paragraph" w:customStyle="1" w:styleId="B39B9485A8CD48C78FFD85AD748485DB">
    <w:name w:val="B39B9485A8CD48C78FFD85AD748485DB"/>
  </w:style>
  <w:style w:type="paragraph" w:customStyle="1" w:styleId="0B737503A2DE4560B1D41F2CF057CAC4">
    <w:name w:val="0B737503A2DE4560B1D41F2CF057CAC4"/>
  </w:style>
  <w:style w:type="paragraph" w:customStyle="1" w:styleId="9CF9E3940D9846329161CD157FE42C9E">
    <w:name w:val="9CF9E3940D9846329161CD157FE42C9E"/>
  </w:style>
  <w:style w:type="paragraph" w:customStyle="1" w:styleId="5908E1156ABC40C88FB59B86521DE894">
    <w:name w:val="5908E1156ABC40C88FB59B86521DE894"/>
  </w:style>
  <w:style w:type="paragraph" w:customStyle="1" w:styleId="1D9BD6A5E48D413D9507A90EF61B7219">
    <w:name w:val="1D9BD6A5E48D413D9507A90EF61B7219"/>
  </w:style>
  <w:style w:type="paragraph" w:customStyle="1" w:styleId="37E2E69F3FBD4A7E86C2317587D42C70">
    <w:name w:val="37E2E69F3FBD4A7E86C2317587D42C70"/>
  </w:style>
  <w:style w:type="paragraph" w:customStyle="1" w:styleId="92AF1043A87A41168DFA107BAF87AAF1">
    <w:name w:val="92AF1043A87A41168DFA107BAF87AAF1"/>
  </w:style>
  <w:style w:type="paragraph" w:customStyle="1" w:styleId="EC7B29022BCD466DB80473D969D145BE">
    <w:name w:val="EC7B29022BCD466DB80473D969D145BE"/>
  </w:style>
  <w:style w:type="paragraph" w:customStyle="1" w:styleId="CC148B33006149BCB8E285A0B1AF99C3">
    <w:name w:val="CC148B33006149BCB8E285A0B1AF99C3"/>
  </w:style>
  <w:style w:type="paragraph" w:customStyle="1" w:styleId="A33C26FE10A94645AFADA88165C8663E">
    <w:name w:val="A33C26FE10A94645AFADA88165C8663E"/>
  </w:style>
  <w:style w:type="paragraph" w:customStyle="1" w:styleId="AB4800521F9643B086FFF19769C36727">
    <w:name w:val="AB4800521F9643B086FFF19769C36727"/>
    <w:rsid w:val="00C23E85"/>
  </w:style>
  <w:style w:type="paragraph" w:customStyle="1" w:styleId="DA1C2C455BBF458EA58FCABC3FB8C19A">
    <w:name w:val="DA1C2C455BBF458EA58FCABC3FB8C19A"/>
    <w:rsid w:val="00C23E85"/>
  </w:style>
  <w:style w:type="paragraph" w:customStyle="1" w:styleId="30EC895827CD48CD8319A543268A74FD">
    <w:name w:val="30EC895827CD48CD8319A543268A74FD"/>
    <w:rsid w:val="0074709D"/>
  </w:style>
  <w:style w:type="paragraph" w:customStyle="1" w:styleId="86F550E83D774E8586F23A8448FC8656">
    <w:name w:val="86F550E83D774E8586F23A8448FC8656"/>
    <w:rsid w:val="0074709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="Times New Roman"/>
      <w:sz w:val="3276"/>
      <w:szCs w:val="327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64EE5-6AD2-4775-B78C-51670AE9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interpelace-Barák-zasílání programu RM.dotx</Template>
  <TotalTime>2</TotalTime>
  <Pages>1</Pages>
  <Words>126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mesto Karvina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Kancelář tajemníka</dc:creator>
  <cp:lastModifiedBy>Odbor organizační</cp:lastModifiedBy>
  <cp:revision>3</cp:revision>
  <cp:lastPrinted>2015-12-21T14:26:00Z</cp:lastPrinted>
  <dcterms:created xsi:type="dcterms:W3CDTF">2015-12-21T14:25:00Z</dcterms:created>
  <dcterms:modified xsi:type="dcterms:W3CDTF">2015-12-21T14:26:00Z</dcterms:modified>
  <cp:category>MMK.01.01.01</cp:category>
</cp:coreProperties>
</file>